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2C907" w14:textId="77777777" w:rsidR="001D20A2" w:rsidRPr="00DF68FB" w:rsidRDefault="00984926" w:rsidP="007069D2">
      <w:pPr>
        <w:jc w:val="center"/>
        <w:rPr>
          <w:rFonts w:ascii="Arial" w:hAnsi="Arial" w:cs="Arial"/>
          <w:bCs/>
        </w:rPr>
      </w:pPr>
      <w:r w:rsidRPr="001D20A2">
        <w:rPr>
          <w:rFonts w:ascii="Arial" w:hAnsi="Arial" w:cs="Arial"/>
          <w:b/>
          <w:bCs/>
          <w:u w:val="single"/>
        </w:rPr>
        <w:t xml:space="preserve">SEFTON METROPOLITAN </w:t>
      </w:r>
      <w:r w:rsidRPr="000A06D4">
        <w:rPr>
          <w:rFonts w:ascii="Arial" w:hAnsi="Arial" w:cs="Arial"/>
          <w:b/>
          <w:bCs/>
          <w:u w:val="single"/>
        </w:rPr>
        <w:t>BOROUGH COUNCIL</w:t>
      </w:r>
    </w:p>
    <w:p w14:paraId="1282C908" w14:textId="77777777" w:rsidR="007069D2" w:rsidRPr="00DF68FB" w:rsidRDefault="007069D2" w:rsidP="007069D2">
      <w:pPr>
        <w:jc w:val="center"/>
        <w:rPr>
          <w:rFonts w:ascii="Arial" w:hAnsi="Arial" w:cs="Arial"/>
          <w:bCs/>
        </w:rPr>
      </w:pPr>
    </w:p>
    <w:p w14:paraId="1282C909" w14:textId="77777777" w:rsidR="001D20A2" w:rsidRDefault="000A06D4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IMPACT SEFTON SECONDARY PUPIL REFERRAL UNIT</w:t>
      </w:r>
    </w:p>
    <w:p w14:paraId="1282C90A" w14:textId="77777777" w:rsidR="001D20A2" w:rsidRDefault="001D20A2">
      <w:pPr>
        <w:jc w:val="center"/>
        <w:rPr>
          <w:rFonts w:ascii="Arial" w:hAnsi="Arial" w:cs="Arial"/>
          <w:b/>
          <w:bCs/>
          <w:u w:val="single"/>
        </w:rPr>
      </w:pPr>
    </w:p>
    <w:p w14:paraId="1282C90B" w14:textId="3DF0F15B" w:rsidR="001D20A2" w:rsidRPr="001D20A2" w:rsidRDefault="001D20A2" w:rsidP="001D20A2">
      <w:pPr>
        <w:jc w:val="center"/>
        <w:rPr>
          <w:rFonts w:ascii="Arial" w:hAnsi="Arial" w:cs="Arial"/>
          <w:b/>
          <w:bCs/>
        </w:rPr>
      </w:pPr>
      <w:r w:rsidRPr="001D20A2">
        <w:rPr>
          <w:rFonts w:ascii="Arial" w:hAnsi="Arial" w:cs="Arial"/>
          <w:b/>
          <w:bCs/>
        </w:rPr>
        <w:t xml:space="preserve">Job </w:t>
      </w:r>
      <w:r w:rsidR="0097793A">
        <w:rPr>
          <w:rFonts w:ascii="Arial" w:hAnsi="Arial" w:cs="Arial"/>
          <w:b/>
          <w:bCs/>
        </w:rPr>
        <w:t xml:space="preserve">Description:   </w:t>
      </w:r>
      <w:r w:rsidR="00127F7E">
        <w:rPr>
          <w:rFonts w:ascii="Arial" w:hAnsi="Arial" w:cs="Arial"/>
          <w:b/>
          <w:bCs/>
        </w:rPr>
        <w:t>Teacher</w:t>
      </w:r>
      <w:r w:rsidR="003F08EC">
        <w:rPr>
          <w:rFonts w:ascii="Arial" w:hAnsi="Arial" w:cs="Arial"/>
          <w:b/>
          <w:bCs/>
        </w:rPr>
        <w:t xml:space="preserve"> Mathematics</w:t>
      </w:r>
    </w:p>
    <w:p w14:paraId="1282C90C" w14:textId="77777777" w:rsidR="00984926" w:rsidRPr="001D20A2" w:rsidRDefault="00984926">
      <w:pPr>
        <w:jc w:val="center"/>
        <w:rPr>
          <w:b/>
        </w:rPr>
      </w:pPr>
    </w:p>
    <w:p w14:paraId="1282C90D" w14:textId="77777777" w:rsidR="00984926" w:rsidRDefault="00984926">
      <w:pPr>
        <w:jc w:val="center"/>
        <w:rPr>
          <w:b/>
        </w:rPr>
      </w:pPr>
    </w:p>
    <w:p w14:paraId="1282C90E" w14:textId="77777777" w:rsidR="001D20A2" w:rsidRDefault="001D20A2" w:rsidP="001D20A2">
      <w:pPr>
        <w:rPr>
          <w:rFonts w:ascii="Arial" w:hAnsi="Arial" w:cs="Arial"/>
          <w:b/>
        </w:rPr>
      </w:pPr>
      <w:r w:rsidRPr="001D20A2">
        <w:rPr>
          <w:rFonts w:ascii="Arial" w:hAnsi="Arial" w:cs="Arial"/>
          <w:b/>
        </w:rPr>
        <w:t>Department: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A06D4">
        <w:rPr>
          <w:rFonts w:ascii="Arial" w:hAnsi="Arial" w:cs="Arial"/>
        </w:rPr>
        <w:t>IMPACT SEFTON SECONDARY PUPIL REFERRAL UNIT</w:t>
      </w:r>
    </w:p>
    <w:p w14:paraId="1282C90F" w14:textId="77777777" w:rsidR="001D20A2" w:rsidRDefault="001D20A2" w:rsidP="001D20A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Location: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7069D2">
        <w:rPr>
          <w:rFonts w:ascii="Arial" w:hAnsi="Arial" w:cs="Arial"/>
        </w:rPr>
        <w:t>Borough Wide</w:t>
      </w:r>
    </w:p>
    <w:p w14:paraId="1282C910" w14:textId="77777777" w:rsidR="001D20A2" w:rsidRDefault="001D20A2" w:rsidP="001D20A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A94541">
        <w:rPr>
          <w:rFonts w:ascii="Arial" w:hAnsi="Arial" w:cs="Arial"/>
        </w:rPr>
        <w:t>Teacher</w:t>
      </w:r>
    </w:p>
    <w:p w14:paraId="1282C911" w14:textId="19A0AC25" w:rsidR="001D20A2" w:rsidRDefault="001D20A2" w:rsidP="001D20A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Scale: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A24509" w:rsidRPr="00A24509">
        <w:rPr>
          <w:rFonts w:ascii="Arial" w:hAnsi="Arial" w:cs="Arial"/>
        </w:rPr>
        <w:t>Main scale/UPS + SEN allowance</w:t>
      </w:r>
    </w:p>
    <w:p w14:paraId="0BF8849C" w14:textId="13CE6BE7" w:rsidR="00942DEB" w:rsidRPr="001C7E93" w:rsidRDefault="007069D2" w:rsidP="00942DEB">
      <w:pPr>
        <w:rPr>
          <w:rFonts w:ascii="Arial" w:hAnsi="Arial" w:cs="Arial"/>
        </w:rPr>
      </w:pPr>
      <w:r>
        <w:rPr>
          <w:rFonts w:ascii="Arial" w:hAnsi="Arial" w:cs="Arial"/>
          <w:b/>
        </w:rPr>
        <w:t>Responsible to:</w:t>
      </w:r>
      <w:r>
        <w:rPr>
          <w:rFonts w:ascii="Arial" w:hAnsi="Arial" w:cs="Arial"/>
          <w:b/>
        </w:rPr>
        <w:tab/>
      </w:r>
      <w:r w:rsidRPr="007069D2">
        <w:rPr>
          <w:rFonts w:ascii="Arial" w:hAnsi="Arial" w:cs="Arial"/>
        </w:rPr>
        <w:t>Headteacher</w:t>
      </w:r>
    </w:p>
    <w:p w14:paraId="1282C914" w14:textId="77777777" w:rsidR="00984926" w:rsidRDefault="00984926">
      <w:pPr>
        <w:jc w:val="both"/>
      </w:pPr>
    </w:p>
    <w:p w14:paraId="1282C915" w14:textId="77777777" w:rsidR="00984926" w:rsidRPr="007069D2" w:rsidRDefault="00984926">
      <w:pPr>
        <w:jc w:val="both"/>
        <w:rPr>
          <w:rFonts w:ascii="Arial" w:hAnsi="Arial" w:cs="Arial"/>
          <w:b/>
          <w:u w:val="single"/>
        </w:rPr>
      </w:pPr>
      <w:r w:rsidRPr="007069D2">
        <w:rPr>
          <w:rFonts w:ascii="Arial" w:hAnsi="Arial" w:cs="Arial"/>
          <w:b/>
          <w:u w:val="single"/>
        </w:rPr>
        <w:t>JOB PURPOSE</w:t>
      </w:r>
    </w:p>
    <w:p w14:paraId="1282C916" w14:textId="77777777" w:rsidR="00984926" w:rsidRPr="007069D2" w:rsidRDefault="00984926">
      <w:pPr>
        <w:jc w:val="both"/>
        <w:rPr>
          <w:rFonts w:ascii="Arial" w:hAnsi="Arial" w:cs="Arial"/>
          <w:b/>
          <w:u w:val="single"/>
        </w:rPr>
      </w:pPr>
    </w:p>
    <w:p w14:paraId="1282C919" w14:textId="283487DA" w:rsidR="00BA3767" w:rsidRDefault="00A94541">
      <w:pPr>
        <w:jc w:val="both"/>
        <w:rPr>
          <w:rFonts w:ascii="Arial" w:hAnsi="Arial" w:cs="Arial"/>
          <w:color w:val="FF0000"/>
          <w:sz w:val="23"/>
          <w:szCs w:val="23"/>
        </w:rPr>
      </w:pPr>
      <w:r w:rsidRPr="00127F7E">
        <w:rPr>
          <w:rFonts w:ascii="Arial" w:hAnsi="Arial" w:cs="Arial"/>
          <w:szCs w:val="24"/>
        </w:rPr>
        <w:t xml:space="preserve">The post holder </w:t>
      </w:r>
      <w:r w:rsidR="002E1181">
        <w:rPr>
          <w:rFonts w:ascii="Arial" w:hAnsi="Arial" w:cs="Arial"/>
          <w:szCs w:val="24"/>
        </w:rPr>
        <w:t xml:space="preserve">will </w:t>
      </w:r>
      <w:r w:rsidR="00127F7E" w:rsidRPr="00127F7E">
        <w:rPr>
          <w:rFonts w:ascii="Arial" w:hAnsi="Arial" w:cs="Arial"/>
          <w:szCs w:val="24"/>
        </w:rPr>
        <w:t>deliv</w:t>
      </w:r>
      <w:r w:rsidR="0089499B">
        <w:rPr>
          <w:rFonts w:ascii="Arial" w:hAnsi="Arial" w:cs="Arial"/>
          <w:szCs w:val="24"/>
        </w:rPr>
        <w:t xml:space="preserve">er </w:t>
      </w:r>
      <w:r w:rsidR="003F08EC">
        <w:rPr>
          <w:rFonts w:ascii="Arial" w:hAnsi="Arial" w:cs="Arial"/>
          <w:szCs w:val="24"/>
        </w:rPr>
        <w:t>Mathematics</w:t>
      </w:r>
      <w:r w:rsidR="00487F26">
        <w:rPr>
          <w:rFonts w:ascii="Arial" w:hAnsi="Arial" w:cs="Arial"/>
          <w:szCs w:val="24"/>
        </w:rPr>
        <w:t xml:space="preserve"> via the chosen accreditation by school</w:t>
      </w:r>
      <w:r w:rsidR="0089499B">
        <w:rPr>
          <w:rFonts w:ascii="Arial" w:hAnsi="Arial" w:cs="Arial"/>
          <w:szCs w:val="24"/>
        </w:rPr>
        <w:t xml:space="preserve">, </w:t>
      </w:r>
      <w:r w:rsidR="00127F7E" w:rsidRPr="00127F7E">
        <w:rPr>
          <w:rFonts w:ascii="Arial" w:hAnsi="Arial" w:cs="Arial"/>
          <w:szCs w:val="24"/>
        </w:rPr>
        <w:t>and support learning of a wide range of young people in KS3 and KS4 who are out of the traditional mainstream school setting.</w:t>
      </w:r>
      <w:r w:rsidR="0089499B">
        <w:rPr>
          <w:rFonts w:ascii="Arial" w:hAnsi="Arial" w:cs="Arial"/>
          <w:szCs w:val="24"/>
        </w:rPr>
        <w:t xml:space="preserve">  The ability to offer a second subject will be an advantage. </w:t>
      </w:r>
    </w:p>
    <w:p w14:paraId="1282C91A" w14:textId="77777777" w:rsidR="00BA3767" w:rsidRDefault="00BA3767">
      <w:pPr>
        <w:jc w:val="both"/>
      </w:pPr>
    </w:p>
    <w:p w14:paraId="1282C91B" w14:textId="77777777" w:rsidR="00984926" w:rsidRPr="007069D2" w:rsidRDefault="00984926">
      <w:pPr>
        <w:jc w:val="both"/>
        <w:rPr>
          <w:rFonts w:ascii="Arial" w:hAnsi="Arial" w:cs="Arial"/>
          <w:b/>
          <w:u w:val="single"/>
        </w:rPr>
      </w:pPr>
      <w:r w:rsidRPr="007069D2">
        <w:rPr>
          <w:rFonts w:ascii="Arial" w:hAnsi="Arial" w:cs="Arial"/>
          <w:b/>
          <w:u w:val="single"/>
        </w:rPr>
        <w:t>MAIN DUTIES</w:t>
      </w:r>
    </w:p>
    <w:p w14:paraId="1282C91C" w14:textId="77777777" w:rsidR="00984926" w:rsidRPr="007069D2" w:rsidRDefault="00984926">
      <w:pPr>
        <w:jc w:val="both"/>
        <w:rPr>
          <w:rFonts w:ascii="Arial" w:hAnsi="Arial" w:cs="Arial"/>
        </w:rPr>
      </w:pPr>
    </w:p>
    <w:p w14:paraId="1282C91D" w14:textId="77777777" w:rsidR="00984926" w:rsidRDefault="00127F7E">
      <w:pPr>
        <w:jc w:val="both"/>
        <w:rPr>
          <w:rFonts w:ascii="Arial" w:hAnsi="Arial" w:cs="Arial"/>
          <w:szCs w:val="24"/>
          <w:u w:val="single"/>
        </w:rPr>
      </w:pPr>
      <w:r w:rsidRPr="00127F7E">
        <w:rPr>
          <w:rFonts w:ascii="Arial" w:hAnsi="Arial" w:cs="Arial"/>
          <w:szCs w:val="24"/>
          <w:u w:val="single"/>
        </w:rPr>
        <w:t>Support for the young person</w:t>
      </w:r>
    </w:p>
    <w:p w14:paraId="1282C91E" w14:textId="77777777" w:rsidR="00127F7E" w:rsidRDefault="00127F7E">
      <w:pPr>
        <w:jc w:val="both"/>
        <w:rPr>
          <w:rFonts w:ascii="Arial" w:hAnsi="Arial" w:cs="Arial"/>
          <w:szCs w:val="24"/>
          <w:u w:val="single"/>
        </w:rPr>
      </w:pPr>
    </w:p>
    <w:p w14:paraId="1282C91F" w14:textId="77777777" w:rsidR="00127F7E" w:rsidRDefault="00127F7E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 w:rsidRPr="00127F7E">
        <w:rPr>
          <w:rFonts w:ascii="Arial" w:hAnsi="Arial" w:cs="Arial"/>
          <w:szCs w:val="24"/>
        </w:rPr>
        <w:t xml:space="preserve">To establish good working relationships with the young people acting as a role model </w:t>
      </w:r>
      <w:r>
        <w:rPr>
          <w:rFonts w:ascii="Arial" w:hAnsi="Arial" w:cs="Arial"/>
          <w:szCs w:val="24"/>
        </w:rPr>
        <w:t>and setting high expectations</w:t>
      </w:r>
    </w:p>
    <w:p w14:paraId="1282C920" w14:textId="77777777" w:rsidR="00127F7E" w:rsidRDefault="00127F7E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To challenge and inspire the young people to </w:t>
      </w:r>
      <w:r w:rsidR="00DF333A">
        <w:rPr>
          <w:rFonts w:ascii="Arial" w:hAnsi="Arial" w:cs="Arial"/>
          <w:szCs w:val="24"/>
        </w:rPr>
        <w:t>acquire</w:t>
      </w:r>
      <w:r>
        <w:rPr>
          <w:rFonts w:ascii="Arial" w:hAnsi="Arial" w:cs="Arial"/>
          <w:szCs w:val="24"/>
        </w:rPr>
        <w:t xml:space="preserve"> subject knowledge or skills and develop ideas so as to increase their knowledge and understanding</w:t>
      </w:r>
    </w:p>
    <w:p w14:paraId="1282C921" w14:textId="77777777" w:rsidR="00127F7E" w:rsidRDefault="00127F7E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 plan effectively, setting clear objectives that pupils understand and use methods that allow all young people to learn effectively</w:t>
      </w:r>
    </w:p>
    <w:p w14:paraId="1282C922" w14:textId="77777777" w:rsidR="00127F7E" w:rsidRDefault="00127F7E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 manage pupils well and insist on high standards of behaviour</w:t>
      </w:r>
    </w:p>
    <w:p w14:paraId="1282C923" w14:textId="77777777" w:rsidR="00127F7E" w:rsidRDefault="00127F7E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 assess pupil’s work thoroughly and regularly and use assessments to help and encourage pupils to overcome difficulties</w:t>
      </w:r>
    </w:p>
    <w:p w14:paraId="1282C924" w14:textId="77777777" w:rsidR="002F2D75" w:rsidRDefault="002F2D75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 support the young people to show an interest in their work and be able to sustain concentration and think and learn independently</w:t>
      </w:r>
    </w:p>
    <w:p w14:paraId="1282C925" w14:textId="77777777" w:rsidR="002F2D75" w:rsidRDefault="002F2D75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 support young people to understand what they are doing, know how well they have done and how they can improve</w:t>
      </w:r>
    </w:p>
    <w:p w14:paraId="1282C926" w14:textId="77777777" w:rsidR="002F2D75" w:rsidRDefault="002F2D75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 monitor individual pupil progress within the area and measure against agreed targets</w:t>
      </w:r>
    </w:p>
    <w:p w14:paraId="1282C927" w14:textId="77777777" w:rsidR="002F2D75" w:rsidRDefault="002F2D75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Assist with the development and implementation of ILP’s, BSP’s</w:t>
      </w:r>
    </w:p>
    <w:p w14:paraId="1282C928" w14:textId="77777777" w:rsidR="002F2D75" w:rsidRDefault="002F2D75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Promote inclusion and acceptance of all young people</w:t>
      </w:r>
    </w:p>
    <w:p w14:paraId="1282C929" w14:textId="54247FB0" w:rsidR="002F2D75" w:rsidRDefault="002F2D75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Encourage young people </w:t>
      </w:r>
      <w:r w:rsidR="00C65AEB">
        <w:rPr>
          <w:rFonts w:ascii="Arial" w:hAnsi="Arial" w:cs="Arial"/>
          <w:szCs w:val="24"/>
        </w:rPr>
        <w:t>t</w:t>
      </w:r>
      <w:r>
        <w:rPr>
          <w:rFonts w:ascii="Arial" w:hAnsi="Arial" w:cs="Arial"/>
          <w:szCs w:val="24"/>
        </w:rPr>
        <w:t xml:space="preserve">o interact with each other and engage in </w:t>
      </w:r>
      <w:r w:rsidR="008A549E">
        <w:rPr>
          <w:rFonts w:ascii="Arial" w:hAnsi="Arial" w:cs="Arial"/>
          <w:szCs w:val="24"/>
        </w:rPr>
        <w:t>activities</w:t>
      </w:r>
      <w:r>
        <w:rPr>
          <w:rFonts w:ascii="Arial" w:hAnsi="Arial" w:cs="Arial"/>
          <w:szCs w:val="24"/>
        </w:rPr>
        <w:t xml:space="preserve"> to promote increasing their self-confidence and self-esteem</w:t>
      </w:r>
    </w:p>
    <w:p w14:paraId="1282C92A" w14:textId="77777777" w:rsidR="002F2D75" w:rsidRDefault="002F2D75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To use resources, especially information and communication technology effectively </w:t>
      </w:r>
      <w:r w:rsidR="008A549E">
        <w:rPr>
          <w:rFonts w:ascii="Arial" w:hAnsi="Arial" w:cs="Arial"/>
          <w:szCs w:val="24"/>
        </w:rPr>
        <w:t>to</w:t>
      </w:r>
      <w:r>
        <w:rPr>
          <w:rFonts w:ascii="Arial" w:hAnsi="Arial" w:cs="Arial"/>
          <w:szCs w:val="24"/>
        </w:rPr>
        <w:t xml:space="preserve"> support and enhance the curriculum</w:t>
      </w:r>
    </w:p>
    <w:p w14:paraId="1282C92B" w14:textId="77777777" w:rsidR="002F2D75" w:rsidRDefault="002F2D75" w:rsidP="00127F7E">
      <w:pPr>
        <w:numPr>
          <w:ilvl w:val="0"/>
          <w:numId w:val="26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Keep comprehensive and up to date records to monitor pupil progress and feed into all whole school recording, reporting and assessment.</w:t>
      </w:r>
    </w:p>
    <w:p w14:paraId="1282C92C" w14:textId="34BF0C18" w:rsidR="00537384" w:rsidRPr="008A099B" w:rsidRDefault="00C65AEB" w:rsidP="00537384">
      <w:pPr>
        <w:numPr>
          <w:ilvl w:val="0"/>
          <w:numId w:val="26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</w:t>
      </w:r>
      <w:r w:rsidR="00537384" w:rsidRPr="008A099B">
        <w:rPr>
          <w:rFonts w:ascii="Arial" w:hAnsi="Arial" w:cs="Arial"/>
          <w:szCs w:val="24"/>
        </w:rPr>
        <w:t>esponsible for providing break and lunchtime supervision as required</w:t>
      </w:r>
    </w:p>
    <w:p w14:paraId="3A494A69" w14:textId="1F45E434" w:rsidR="005573A8" w:rsidRDefault="005573A8" w:rsidP="005573A8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Subject Coordination </w:t>
      </w:r>
    </w:p>
    <w:p w14:paraId="3A64920F" w14:textId="30BAF8F9" w:rsidR="005573A8" w:rsidRDefault="005573A8" w:rsidP="00337599">
      <w:pPr>
        <w:numPr>
          <w:ilvl w:val="0"/>
          <w:numId w:val="27"/>
        </w:numPr>
        <w:rPr>
          <w:rFonts w:ascii="Arial" w:hAnsi="Arial" w:cs="Arial"/>
        </w:rPr>
      </w:pPr>
      <w:r w:rsidRPr="005573A8">
        <w:rPr>
          <w:rFonts w:ascii="Arial" w:hAnsi="Arial" w:cs="Arial"/>
        </w:rPr>
        <w:t>To be responsible for the whol</w:t>
      </w:r>
      <w:r w:rsidR="003F08EC">
        <w:rPr>
          <w:rFonts w:ascii="Arial" w:hAnsi="Arial" w:cs="Arial"/>
        </w:rPr>
        <w:t>e school coordination of Mathem</w:t>
      </w:r>
      <w:r w:rsidR="00942DEB">
        <w:rPr>
          <w:rFonts w:ascii="Arial" w:hAnsi="Arial" w:cs="Arial"/>
        </w:rPr>
        <w:t>atics</w:t>
      </w:r>
    </w:p>
    <w:p w14:paraId="468B3EBE" w14:textId="77777777" w:rsidR="005573A8" w:rsidRPr="005573A8" w:rsidRDefault="005573A8" w:rsidP="00FB7F36">
      <w:pPr>
        <w:ind w:left="360"/>
        <w:rPr>
          <w:rFonts w:ascii="Arial" w:hAnsi="Arial" w:cs="Arial"/>
        </w:rPr>
      </w:pPr>
    </w:p>
    <w:p w14:paraId="1282C92F" w14:textId="216F0020" w:rsidR="00984926" w:rsidRDefault="002F2D75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Support for the Curriculum</w:t>
      </w:r>
    </w:p>
    <w:p w14:paraId="1282C931" w14:textId="0BE2EDFD" w:rsidR="00DF68FB" w:rsidRDefault="002F2D75" w:rsidP="002F2D75">
      <w:pPr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Support for delivery of the agreed curriculum, taking into consideration pupil learning styles, abilities and barriers</w:t>
      </w:r>
    </w:p>
    <w:p w14:paraId="1282C932" w14:textId="118F65A8" w:rsidR="002F2D75" w:rsidRDefault="008A549E" w:rsidP="002F2D75">
      <w:pPr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Support</w:t>
      </w:r>
      <w:r w:rsidR="002F2D75">
        <w:rPr>
          <w:rFonts w:ascii="Arial" w:hAnsi="Arial" w:cs="Arial"/>
        </w:rPr>
        <w:t xml:space="preserve"> t</w:t>
      </w:r>
      <w:r>
        <w:rPr>
          <w:rFonts w:ascii="Arial" w:hAnsi="Arial" w:cs="Arial"/>
        </w:rPr>
        <w:t>he delivery of literacy/</w:t>
      </w:r>
      <w:r w:rsidR="00EE5F1A">
        <w:rPr>
          <w:rFonts w:ascii="Arial" w:hAnsi="Arial" w:cs="Arial"/>
        </w:rPr>
        <w:t>N</w:t>
      </w:r>
      <w:r>
        <w:rPr>
          <w:rFonts w:ascii="Arial" w:hAnsi="Arial" w:cs="Arial"/>
        </w:rPr>
        <w:t>umera</w:t>
      </w:r>
      <w:r w:rsidR="002F2D75">
        <w:rPr>
          <w:rFonts w:ascii="Arial" w:hAnsi="Arial" w:cs="Arial"/>
        </w:rPr>
        <w:t>cy programmes through support staff monitoring their recording and reporting procedures and supporting them in providing feedback to pupils</w:t>
      </w:r>
    </w:p>
    <w:p w14:paraId="1282C933" w14:textId="29E914CB" w:rsidR="002F2D75" w:rsidRDefault="002F2D75" w:rsidP="002F2D75">
      <w:pPr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Ensure that the use of ICT is high profile in all learning activities and develop the young</w:t>
      </w:r>
      <w:r w:rsidR="00DF333A">
        <w:rPr>
          <w:rFonts w:ascii="Arial" w:hAnsi="Arial" w:cs="Arial"/>
        </w:rPr>
        <w:t xml:space="preserve"> </w:t>
      </w:r>
      <w:r w:rsidR="00C65AEB">
        <w:rPr>
          <w:rFonts w:ascii="Arial" w:hAnsi="Arial" w:cs="Arial"/>
        </w:rPr>
        <w:t>person’s</w:t>
      </w:r>
      <w:r w:rsidR="00DF333A">
        <w:rPr>
          <w:rFonts w:ascii="Arial" w:hAnsi="Arial" w:cs="Arial"/>
        </w:rPr>
        <w:t xml:space="preserve"> competence and independence in its use</w:t>
      </w:r>
    </w:p>
    <w:p w14:paraId="1282C934" w14:textId="77777777" w:rsidR="00DF333A" w:rsidRDefault="00DF333A" w:rsidP="002F2D75">
      <w:pPr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Prepare, maintain and use equipment/resources required to meet the needs of the </w:t>
      </w:r>
      <w:r w:rsidR="008A549E">
        <w:rPr>
          <w:rFonts w:ascii="Arial" w:hAnsi="Arial" w:cs="Arial"/>
        </w:rPr>
        <w:t>lesson</w:t>
      </w:r>
      <w:r>
        <w:rPr>
          <w:rFonts w:ascii="Arial" w:hAnsi="Arial" w:cs="Arial"/>
        </w:rPr>
        <w:t xml:space="preserve"> plan/relevant activity and assist the young person in their use</w:t>
      </w:r>
    </w:p>
    <w:p w14:paraId="1282C935" w14:textId="33E32C93" w:rsidR="00DF333A" w:rsidRDefault="00DF333A" w:rsidP="002F2D75">
      <w:pPr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Work collaboratively with colleagues, respecting their knowledge and expertise and encourage cross-curricular mapping and collaboration to maximise the learning of the pupils.</w:t>
      </w:r>
    </w:p>
    <w:p w14:paraId="2D31D573" w14:textId="6C0E8B27" w:rsidR="00942DEB" w:rsidRDefault="00942DEB" w:rsidP="002F2D75">
      <w:pPr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Teach subjects other than specialism, when required, to support the delivery of the whole school curriculum.</w:t>
      </w:r>
    </w:p>
    <w:p w14:paraId="1282C936" w14:textId="77777777" w:rsidR="00DF333A" w:rsidRPr="00537384" w:rsidRDefault="00DF333A" w:rsidP="00DF333A">
      <w:pPr>
        <w:rPr>
          <w:rFonts w:ascii="Arial" w:hAnsi="Arial" w:cs="Arial"/>
          <w:u w:val="single"/>
        </w:rPr>
      </w:pPr>
    </w:p>
    <w:p w14:paraId="1282C937" w14:textId="77777777" w:rsidR="00537384" w:rsidRDefault="00537384" w:rsidP="00537384">
      <w:pPr>
        <w:rPr>
          <w:rFonts w:ascii="Arial" w:hAnsi="Arial" w:cs="Arial"/>
          <w:szCs w:val="24"/>
          <w:u w:val="single"/>
        </w:rPr>
      </w:pPr>
      <w:r w:rsidRPr="00537384">
        <w:rPr>
          <w:rFonts w:ascii="Arial" w:hAnsi="Arial" w:cs="Arial"/>
          <w:szCs w:val="24"/>
          <w:u w:val="single"/>
        </w:rPr>
        <w:t xml:space="preserve">Assessment and </w:t>
      </w:r>
      <w:r>
        <w:rPr>
          <w:rFonts w:ascii="Arial" w:hAnsi="Arial" w:cs="Arial"/>
          <w:szCs w:val="24"/>
          <w:u w:val="single"/>
        </w:rPr>
        <w:t>reporting</w:t>
      </w:r>
    </w:p>
    <w:p w14:paraId="1282C938" w14:textId="77777777" w:rsidR="00537384" w:rsidRPr="00537384" w:rsidRDefault="00537384" w:rsidP="00537384">
      <w:pPr>
        <w:rPr>
          <w:rFonts w:ascii="Arial" w:hAnsi="Arial" w:cs="Arial"/>
          <w:szCs w:val="24"/>
          <w:u w:val="single"/>
        </w:rPr>
      </w:pPr>
    </w:p>
    <w:p w14:paraId="1282C939" w14:textId="7854E450" w:rsidR="00537384" w:rsidRDefault="00C65AEB" w:rsidP="00537384">
      <w:pPr>
        <w:numPr>
          <w:ilvl w:val="0"/>
          <w:numId w:val="29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</w:t>
      </w:r>
      <w:r w:rsidR="00537384" w:rsidRPr="00537384">
        <w:rPr>
          <w:rFonts w:ascii="Arial" w:hAnsi="Arial" w:cs="Arial"/>
          <w:szCs w:val="24"/>
        </w:rPr>
        <w:t xml:space="preserve">onitor and evaluate pupil progress through meetings </w:t>
      </w:r>
    </w:p>
    <w:p w14:paraId="1282C93A" w14:textId="480C5103" w:rsidR="00537384" w:rsidRPr="00537384" w:rsidRDefault="00C65AEB" w:rsidP="00537384">
      <w:pPr>
        <w:numPr>
          <w:ilvl w:val="0"/>
          <w:numId w:val="29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</w:t>
      </w:r>
      <w:r w:rsidR="00537384" w:rsidRPr="00537384">
        <w:rPr>
          <w:rFonts w:ascii="Arial" w:hAnsi="Arial" w:cs="Arial"/>
          <w:szCs w:val="24"/>
        </w:rPr>
        <w:t>nsure that permanent records of pupils’ work are kept and that pupils work and portfolios are marked to a high quality</w:t>
      </w:r>
      <w:r w:rsidR="00537384">
        <w:rPr>
          <w:rFonts w:ascii="Arial" w:hAnsi="Arial" w:cs="Arial"/>
          <w:szCs w:val="24"/>
        </w:rPr>
        <w:t xml:space="preserve"> in line with school policy</w:t>
      </w:r>
    </w:p>
    <w:p w14:paraId="1282C93B" w14:textId="2EE61A9C" w:rsidR="00537384" w:rsidRPr="008A099B" w:rsidRDefault="00C65AEB" w:rsidP="00537384">
      <w:pPr>
        <w:numPr>
          <w:ilvl w:val="0"/>
          <w:numId w:val="29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</w:t>
      </w:r>
      <w:r w:rsidR="00537384">
        <w:rPr>
          <w:rFonts w:ascii="Arial" w:hAnsi="Arial" w:cs="Arial"/>
          <w:szCs w:val="24"/>
        </w:rPr>
        <w:t xml:space="preserve">ead on </w:t>
      </w:r>
      <w:r w:rsidR="00537384" w:rsidRPr="008A099B">
        <w:rPr>
          <w:rFonts w:ascii="Arial" w:hAnsi="Arial" w:cs="Arial"/>
          <w:szCs w:val="24"/>
        </w:rPr>
        <w:t>National Curriculum level assessments for pupils within caseload and participate in internal moderation exercises, and to contr</w:t>
      </w:r>
      <w:r w:rsidR="00537384">
        <w:rPr>
          <w:rFonts w:ascii="Arial" w:hAnsi="Arial" w:cs="Arial"/>
          <w:szCs w:val="24"/>
        </w:rPr>
        <w:t xml:space="preserve">ibute to other assessments </w:t>
      </w:r>
    </w:p>
    <w:p w14:paraId="1282C93C" w14:textId="1C6B54FB" w:rsidR="00537384" w:rsidRDefault="00C65AEB" w:rsidP="00537384">
      <w:pPr>
        <w:numPr>
          <w:ilvl w:val="0"/>
          <w:numId w:val="29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</w:t>
      </w:r>
      <w:r w:rsidR="00537384" w:rsidRPr="008A099B">
        <w:rPr>
          <w:rFonts w:ascii="Arial" w:hAnsi="Arial" w:cs="Arial"/>
          <w:szCs w:val="24"/>
        </w:rPr>
        <w:t xml:space="preserve">o support pupils in achieving accreditation, awards and qualifications appropriate to their age, interests and ability </w:t>
      </w:r>
    </w:p>
    <w:p w14:paraId="1282C93D" w14:textId="37BC6A7C" w:rsidR="00537384" w:rsidRPr="00537384" w:rsidRDefault="00C65AEB" w:rsidP="00537384">
      <w:pPr>
        <w:numPr>
          <w:ilvl w:val="0"/>
          <w:numId w:val="29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</w:t>
      </w:r>
      <w:r w:rsidR="00537384" w:rsidRPr="00537384">
        <w:rPr>
          <w:rFonts w:ascii="Arial" w:hAnsi="Arial" w:cs="Arial"/>
          <w:szCs w:val="24"/>
        </w:rPr>
        <w:t>ontribute to Pupil Progress Reviews, Indi</w:t>
      </w:r>
      <w:r>
        <w:rPr>
          <w:rFonts w:ascii="Arial" w:hAnsi="Arial" w:cs="Arial"/>
          <w:szCs w:val="24"/>
        </w:rPr>
        <w:t>vidual Education Plans (IEPs), a</w:t>
      </w:r>
      <w:r w:rsidR="00537384" w:rsidRPr="00537384">
        <w:rPr>
          <w:rFonts w:ascii="Arial" w:hAnsi="Arial" w:cs="Arial"/>
          <w:szCs w:val="24"/>
        </w:rPr>
        <w:t>nnual targets and attend relevant meetings</w:t>
      </w:r>
    </w:p>
    <w:p w14:paraId="1282C93E" w14:textId="77777777" w:rsidR="00DF333A" w:rsidRDefault="00DF333A" w:rsidP="00DF333A">
      <w:pPr>
        <w:rPr>
          <w:rFonts w:ascii="Arial" w:hAnsi="Arial" w:cs="Arial"/>
        </w:rPr>
      </w:pPr>
    </w:p>
    <w:p w14:paraId="1282C93F" w14:textId="77777777" w:rsidR="00537384" w:rsidRDefault="00537384" w:rsidP="00537384">
      <w:pPr>
        <w:rPr>
          <w:rFonts w:ascii="Arial" w:hAnsi="Arial" w:cs="Arial"/>
          <w:szCs w:val="24"/>
          <w:u w:val="single"/>
        </w:rPr>
      </w:pPr>
      <w:r w:rsidRPr="00537384">
        <w:rPr>
          <w:rFonts w:ascii="Arial" w:hAnsi="Arial" w:cs="Arial"/>
          <w:szCs w:val="24"/>
          <w:u w:val="single"/>
        </w:rPr>
        <w:t>Data collection</w:t>
      </w:r>
    </w:p>
    <w:p w14:paraId="1282C940" w14:textId="77777777" w:rsidR="00537384" w:rsidRPr="00537384" w:rsidRDefault="00537384" w:rsidP="00537384">
      <w:pPr>
        <w:rPr>
          <w:rFonts w:ascii="Arial" w:hAnsi="Arial" w:cs="Arial"/>
          <w:szCs w:val="24"/>
          <w:u w:val="single"/>
        </w:rPr>
      </w:pPr>
    </w:p>
    <w:p w14:paraId="1282C941" w14:textId="10A6A297" w:rsidR="00537384" w:rsidRPr="008A099B" w:rsidRDefault="00C65AEB" w:rsidP="00537384">
      <w:pPr>
        <w:numPr>
          <w:ilvl w:val="0"/>
          <w:numId w:val="3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</w:t>
      </w:r>
      <w:r w:rsidR="00537384" w:rsidRPr="008A099B">
        <w:rPr>
          <w:rFonts w:ascii="Arial" w:hAnsi="Arial" w:cs="Arial"/>
          <w:szCs w:val="24"/>
        </w:rPr>
        <w:t>esponsible for ensuring accurate and appropriate data collection systems are followed and used as an effective assessment for learning tool</w:t>
      </w:r>
    </w:p>
    <w:p w14:paraId="1282C942" w14:textId="77777777" w:rsidR="00537384" w:rsidRPr="00DF68FB" w:rsidRDefault="00537384" w:rsidP="00DF333A">
      <w:pPr>
        <w:rPr>
          <w:rFonts w:ascii="Arial" w:hAnsi="Arial" w:cs="Arial"/>
        </w:rPr>
      </w:pPr>
    </w:p>
    <w:p w14:paraId="1282C943" w14:textId="77777777" w:rsidR="0080523C" w:rsidRDefault="00DF333A" w:rsidP="003F2DF4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Support to School</w:t>
      </w:r>
    </w:p>
    <w:p w14:paraId="1282C944" w14:textId="77777777" w:rsidR="00DF333A" w:rsidRDefault="00DF333A" w:rsidP="003F2DF4">
      <w:pPr>
        <w:rPr>
          <w:rFonts w:ascii="Arial" w:hAnsi="Arial" w:cs="Arial"/>
          <w:u w:val="single"/>
        </w:rPr>
      </w:pPr>
    </w:p>
    <w:p w14:paraId="1282C945" w14:textId="77777777" w:rsidR="00DF333A" w:rsidRDefault="00DF333A" w:rsidP="00DF333A">
      <w:pPr>
        <w:numPr>
          <w:ilvl w:val="0"/>
          <w:numId w:val="28"/>
        </w:numPr>
        <w:rPr>
          <w:rFonts w:ascii="Arial" w:hAnsi="Arial" w:cs="Arial"/>
        </w:rPr>
      </w:pPr>
      <w:r w:rsidRPr="00DF333A">
        <w:rPr>
          <w:rFonts w:ascii="Arial" w:hAnsi="Arial" w:cs="Arial"/>
        </w:rPr>
        <w:t xml:space="preserve">Be aware of and comply with school policies and procedures </w:t>
      </w:r>
      <w:r w:rsidR="008A549E" w:rsidRPr="00DF333A">
        <w:rPr>
          <w:rFonts w:ascii="Arial" w:hAnsi="Arial" w:cs="Arial"/>
        </w:rPr>
        <w:t>relating</w:t>
      </w:r>
      <w:r w:rsidRPr="00DF333A">
        <w:rPr>
          <w:rFonts w:ascii="Arial" w:hAnsi="Arial" w:cs="Arial"/>
        </w:rPr>
        <w:t xml:space="preserve"> to child protection, health, safety and security</w:t>
      </w:r>
      <w:r>
        <w:rPr>
          <w:rFonts w:ascii="Arial" w:hAnsi="Arial" w:cs="Arial"/>
        </w:rPr>
        <w:t>, confidentiality and data protection.  Report all concerns to the appropriate person.</w:t>
      </w:r>
    </w:p>
    <w:p w14:paraId="1282C946" w14:textId="77777777" w:rsidR="00DF333A" w:rsidRDefault="00DF333A" w:rsidP="00DF333A">
      <w:pPr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</w:rPr>
        <w:t>Be aware of and support difference and ensure that all young people have equal access to opportunities to learn and develop.</w:t>
      </w:r>
    </w:p>
    <w:p w14:paraId="1282C947" w14:textId="518837D8" w:rsidR="00DF333A" w:rsidRDefault="00DF333A" w:rsidP="00DF333A">
      <w:pPr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Contribute to the school ethos, aims </w:t>
      </w:r>
      <w:r w:rsidR="00C65AEB">
        <w:rPr>
          <w:rFonts w:ascii="Arial" w:hAnsi="Arial" w:cs="Arial"/>
        </w:rPr>
        <w:t>and areas</w:t>
      </w:r>
      <w:r w:rsidR="008A549E">
        <w:rPr>
          <w:rFonts w:ascii="Arial" w:hAnsi="Arial" w:cs="Arial"/>
        </w:rPr>
        <w:t xml:space="preserve"> identified for improvement in SEF/Improvement Plan</w:t>
      </w:r>
    </w:p>
    <w:p w14:paraId="1282C948" w14:textId="77777777" w:rsidR="008A549E" w:rsidRDefault="008A549E" w:rsidP="00DF333A">
      <w:pPr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</w:rPr>
        <w:t>Appreciate and support the role of other professionals</w:t>
      </w:r>
    </w:p>
    <w:p w14:paraId="1282C949" w14:textId="77777777" w:rsidR="008A549E" w:rsidRDefault="008A549E" w:rsidP="00DF333A">
      <w:pPr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</w:rPr>
        <w:t>Attend relevant meetings as required</w:t>
      </w:r>
    </w:p>
    <w:p w14:paraId="1282C94A" w14:textId="77777777" w:rsidR="008A549E" w:rsidRDefault="008A549E" w:rsidP="00DF333A">
      <w:pPr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</w:rPr>
        <w:t>Participate in training and other learning activities as required</w:t>
      </w:r>
    </w:p>
    <w:p w14:paraId="1282C94B" w14:textId="77777777" w:rsidR="008A549E" w:rsidRDefault="008A549E" w:rsidP="00DF333A">
      <w:pPr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Support colleagues in organising visits, trips and out of school activities were appropriate</w:t>
      </w:r>
    </w:p>
    <w:p w14:paraId="1282C94C" w14:textId="77777777" w:rsidR="008A549E" w:rsidRDefault="008A549E" w:rsidP="00DF333A">
      <w:pPr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</w:rPr>
        <w:t>Contribute to the monitoring and evaluation of all policies and support the development and improvement of whole school strategies to raise pupil attendance, engagement, achievement and personal development.</w:t>
      </w:r>
    </w:p>
    <w:p w14:paraId="1282C94D" w14:textId="77777777" w:rsidR="00984926" w:rsidRPr="00DF333A" w:rsidRDefault="00984926">
      <w:pPr>
        <w:jc w:val="both"/>
        <w:rPr>
          <w:rFonts w:ascii="Arial" w:hAnsi="Arial" w:cs="Arial"/>
        </w:rPr>
      </w:pPr>
    </w:p>
    <w:p w14:paraId="1282C94E" w14:textId="77777777" w:rsidR="00C65814" w:rsidRDefault="00C65814">
      <w:pPr>
        <w:pStyle w:val="BodyText"/>
        <w:rPr>
          <w:rFonts w:ascii="Arial" w:hAnsi="Arial" w:cs="Arial"/>
        </w:rPr>
      </w:pPr>
    </w:p>
    <w:p w14:paraId="1282C94F" w14:textId="77777777" w:rsidR="00C65814" w:rsidRDefault="00C65814">
      <w:pPr>
        <w:pStyle w:val="BodyText"/>
        <w:rPr>
          <w:rFonts w:ascii="Arial" w:hAnsi="Arial" w:cs="Arial"/>
        </w:rPr>
      </w:pPr>
    </w:p>
    <w:p w14:paraId="1282C950" w14:textId="77777777" w:rsidR="00C65814" w:rsidRDefault="008A549E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>The post holder may reasonably be expected to undertake other duties commensurate with the level of responsibility that may be allocated from time to time.</w:t>
      </w:r>
    </w:p>
    <w:p w14:paraId="1282C955" w14:textId="7E167725" w:rsidR="00C65814" w:rsidRDefault="00C65814" w:rsidP="008A549E">
      <w:pPr>
        <w:pStyle w:val="BodyText"/>
        <w:rPr>
          <w:rFonts w:ascii="Arial" w:hAnsi="Arial" w:cs="Arial"/>
        </w:rPr>
      </w:pPr>
    </w:p>
    <w:p w14:paraId="1282C956" w14:textId="77777777" w:rsidR="00C65814" w:rsidRDefault="00C65814" w:rsidP="0080523C">
      <w:pPr>
        <w:pStyle w:val="BodyText"/>
        <w:ind w:left="1080"/>
        <w:rPr>
          <w:rFonts w:ascii="Arial" w:hAnsi="Arial" w:cs="Arial"/>
        </w:rPr>
      </w:pPr>
    </w:p>
    <w:p w14:paraId="1282C957" w14:textId="77777777" w:rsidR="007069D2" w:rsidRDefault="007069D2">
      <w:pPr>
        <w:pStyle w:val="BodyText"/>
        <w:rPr>
          <w:rFonts w:ascii="Arial" w:hAnsi="Arial" w:cs="Arial"/>
        </w:rPr>
      </w:pPr>
    </w:p>
    <w:p w14:paraId="1282C958" w14:textId="0AE5A98F" w:rsidR="007069D2" w:rsidRDefault="00FB7F36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>Mr J Webb</w:t>
      </w:r>
    </w:p>
    <w:p w14:paraId="1282C959" w14:textId="6F96758F" w:rsidR="00E305D6" w:rsidRDefault="008A3D55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>Head Teacher</w:t>
      </w:r>
    </w:p>
    <w:p w14:paraId="1282C95A" w14:textId="71419482" w:rsidR="007069D2" w:rsidRPr="007069D2" w:rsidRDefault="00942DEB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>July 2024</w:t>
      </w:r>
    </w:p>
    <w:p w14:paraId="1282C95B" w14:textId="77777777" w:rsidR="00984926" w:rsidRDefault="00984926">
      <w:pPr>
        <w:pStyle w:val="Title"/>
        <w:rPr>
          <w:rFonts w:ascii="Arial" w:hAnsi="Arial" w:cs="Arial"/>
          <w:sz w:val="24"/>
        </w:rPr>
      </w:pPr>
      <w:r>
        <w:br w:type="page"/>
      </w:r>
      <w:r w:rsidRPr="007069D2">
        <w:rPr>
          <w:rFonts w:ascii="Arial" w:hAnsi="Arial" w:cs="Arial"/>
          <w:sz w:val="24"/>
        </w:rPr>
        <w:lastRenderedPageBreak/>
        <w:t>SEFTON METROPOLITAN BOROUGH COUNCIL</w:t>
      </w:r>
    </w:p>
    <w:p w14:paraId="1282C95C" w14:textId="77777777" w:rsidR="007069D2" w:rsidRDefault="007069D2">
      <w:pPr>
        <w:pStyle w:val="Title"/>
        <w:rPr>
          <w:rFonts w:ascii="Arial" w:hAnsi="Arial" w:cs="Arial"/>
          <w:sz w:val="24"/>
        </w:rPr>
      </w:pPr>
    </w:p>
    <w:p w14:paraId="1282C95E" w14:textId="77777777" w:rsidR="00984926" w:rsidRPr="007069D2" w:rsidRDefault="00984926">
      <w:pPr>
        <w:jc w:val="center"/>
        <w:rPr>
          <w:rFonts w:ascii="Arial" w:hAnsi="Arial" w:cs="Arial"/>
          <w:b/>
          <w:u w:val="single"/>
        </w:rPr>
      </w:pPr>
    </w:p>
    <w:p w14:paraId="1282C95F" w14:textId="11E6DAC6" w:rsidR="00984926" w:rsidRDefault="00984926">
      <w:pPr>
        <w:pStyle w:val="Heading3"/>
        <w:rPr>
          <w:rFonts w:ascii="Arial" w:hAnsi="Arial" w:cs="Arial"/>
          <w:u w:val="none"/>
        </w:rPr>
      </w:pPr>
      <w:r w:rsidRPr="007069D2">
        <w:rPr>
          <w:rFonts w:ascii="Arial" w:hAnsi="Arial" w:cs="Arial"/>
          <w:u w:val="none"/>
        </w:rPr>
        <w:t xml:space="preserve">PERSON </w:t>
      </w:r>
      <w:r w:rsidR="004A78AF" w:rsidRPr="007069D2">
        <w:rPr>
          <w:rFonts w:ascii="Arial" w:hAnsi="Arial" w:cs="Arial"/>
          <w:u w:val="none"/>
        </w:rPr>
        <w:t>SPECIFICATION</w:t>
      </w:r>
      <w:r w:rsidR="004A78AF">
        <w:rPr>
          <w:rFonts w:ascii="Arial" w:hAnsi="Arial" w:cs="Arial"/>
          <w:u w:val="none"/>
        </w:rPr>
        <w:t>:</w:t>
      </w:r>
      <w:r w:rsidR="008A549E">
        <w:rPr>
          <w:rFonts w:ascii="Arial" w:hAnsi="Arial" w:cs="Arial"/>
          <w:u w:val="none"/>
        </w:rPr>
        <w:t xml:space="preserve"> </w:t>
      </w:r>
      <w:proofErr w:type="spellStart"/>
      <w:r w:rsidR="003F08EC">
        <w:rPr>
          <w:rFonts w:ascii="Arial" w:hAnsi="Arial" w:cs="Arial"/>
          <w:u w:val="none"/>
        </w:rPr>
        <w:t>Mathematics</w:t>
      </w:r>
      <w:r w:rsidR="00836BE2">
        <w:rPr>
          <w:rFonts w:ascii="Arial" w:hAnsi="Arial" w:cs="Arial"/>
          <w:u w:val="none"/>
        </w:rPr>
        <w:t>Teacher</w:t>
      </w:r>
      <w:proofErr w:type="spellEnd"/>
    </w:p>
    <w:p w14:paraId="1282C960" w14:textId="77777777" w:rsidR="000905D8" w:rsidRPr="000905D8" w:rsidRDefault="000905D8" w:rsidP="000905D8"/>
    <w:p w14:paraId="1282C961" w14:textId="77777777" w:rsidR="00984926" w:rsidRDefault="00984926">
      <w:pPr>
        <w:rPr>
          <w:b/>
        </w:rPr>
      </w:pPr>
    </w:p>
    <w:p w14:paraId="1282C962" w14:textId="77777777" w:rsidR="00E305D6" w:rsidRDefault="00984926">
      <w:pPr>
        <w:pStyle w:val="Heading2"/>
        <w:rPr>
          <w:rFonts w:ascii="Arial" w:hAnsi="Arial" w:cs="Arial"/>
          <w:b/>
          <w:u w:val="none"/>
        </w:rPr>
      </w:pPr>
      <w:r w:rsidRPr="007069D2">
        <w:rPr>
          <w:rFonts w:ascii="Arial" w:hAnsi="Arial" w:cs="Arial"/>
          <w:b/>
          <w:u w:val="none"/>
        </w:rPr>
        <w:t>School:</w:t>
      </w:r>
      <w:r w:rsidR="007069D2">
        <w:rPr>
          <w:rFonts w:ascii="Arial" w:hAnsi="Arial" w:cs="Arial"/>
          <w:b/>
          <w:u w:val="none"/>
        </w:rPr>
        <w:t xml:space="preserve">   IMPACT</w:t>
      </w:r>
    </w:p>
    <w:p w14:paraId="1282C963" w14:textId="77777777" w:rsidR="00984926" w:rsidRPr="00E305D6" w:rsidRDefault="00984926" w:rsidP="00E305D6">
      <w:pPr>
        <w:pStyle w:val="Heading2"/>
        <w:rPr>
          <w:rFonts w:ascii="Arial" w:hAnsi="Arial" w:cs="Arial"/>
          <w:bCs/>
          <w:u w:val="none"/>
        </w:rPr>
      </w:pPr>
    </w:p>
    <w:tbl>
      <w:tblPr>
        <w:tblW w:w="95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24"/>
        <w:gridCol w:w="1546"/>
      </w:tblGrid>
      <w:tr w:rsidR="00984926" w14:paraId="1282C968" w14:textId="77777777">
        <w:trPr>
          <w:trHeight w:val="451"/>
        </w:trPr>
        <w:tc>
          <w:tcPr>
            <w:tcW w:w="8024" w:type="dxa"/>
          </w:tcPr>
          <w:p w14:paraId="1282C964" w14:textId="77777777" w:rsidR="00984926" w:rsidRDefault="00984926">
            <w:pPr>
              <w:jc w:val="both"/>
              <w:rPr>
                <w:sz w:val="22"/>
              </w:rPr>
            </w:pPr>
          </w:p>
        </w:tc>
        <w:tc>
          <w:tcPr>
            <w:tcW w:w="1546" w:type="dxa"/>
          </w:tcPr>
          <w:p w14:paraId="1282C965" w14:textId="77777777" w:rsidR="00984926" w:rsidRPr="007069D2" w:rsidRDefault="009849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069D2">
              <w:rPr>
                <w:rFonts w:ascii="Arial" w:hAnsi="Arial" w:cs="Arial"/>
                <w:b/>
                <w:sz w:val="18"/>
                <w:szCs w:val="18"/>
              </w:rPr>
              <w:t>Essential (E)</w:t>
            </w:r>
          </w:p>
          <w:p w14:paraId="1282C966" w14:textId="77777777" w:rsidR="00984926" w:rsidRPr="007069D2" w:rsidRDefault="009849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069D2">
              <w:rPr>
                <w:rFonts w:ascii="Arial" w:hAnsi="Arial" w:cs="Arial"/>
                <w:b/>
                <w:sz w:val="18"/>
                <w:szCs w:val="18"/>
              </w:rPr>
              <w:t>or</w:t>
            </w:r>
          </w:p>
          <w:p w14:paraId="1282C967" w14:textId="77777777" w:rsidR="00984926" w:rsidRPr="007069D2" w:rsidRDefault="00984926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069D2">
              <w:rPr>
                <w:rFonts w:ascii="Arial" w:hAnsi="Arial" w:cs="Arial"/>
                <w:b/>
                <w:sz w:val="18"/>
                <w:szCs w:val="18"/>
              </w:rPr>
              <w:t>Desirable (D)</w:t>
            </w:r>
          </w:p>
        </w:tc>
      </w:tr>
      <w:tr w:rsidR="00C87FB6" w14:paraId="1282C972" w14:textId="77777777">
        <w:trPr>
          <w:trHeight w:val="1378"/>
        </w:trPr>
        <w:tc>
          <w:tcPr>
            <w:tcW w:w="8024" w:type="dxa"/>
          </w:tcPr>
          <w:p w14:paraId="1282C969" w14:textId="77777777" w:rsidR="00C87FB6" w:rsidRPr="00A4226A" w:rsidRDefault="00C87FB6" w:rsidP="00C87FB6">
            <w:pPr>
              <w:rPr>
                <w:rFonts w:ascii="Arial" w:hAnsi="Arial" w:cs="Arial"/>
                <w:b/>
                <w:sz w:val="22"/>
                <w:u w:val="single"/>
              </w:rPr>
            </w:pPr>
            <w:r w:rsidRPr="00A4226A">
              <w:rPr>
                <w:rFonts w:ascii="Arial" w:hAnsi="Arial" w:cs="Arial"/>
                <w:b/>
                <w:sz w:val="22"/>
                <w:u w:val="single"/>
              </w:rPr>
              <w:t>Qualification/Training</w:t>
            </w:r>
          </w:p>
          <w:p w14:paraId="1282C96A" w14:textId="77777777" w:rsidR="00C87FB6" w:rsidRDefault="00C87FB6" w:rsidP="00C87FB6">
            <w:pPr>
              <w:jc w:val="both"/>
              <w:rPr>
                <w:rFonts w:ascii="Arial" w:hAnsi="Arial" w:cs="Arial"/>
                <w:sz w:val="22"/>
              </w:rPr>
            </w:pPr>
          </w:p>
          <w:p w14:paraId="1282C96B" w14:textId="04FD464A" w:rsidR="00C87FB6" w:rsidRDefault="00C87FB6" w:rsidP="00C87FB6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Professional Teaching qualification</w:t>
            </w:r>
          </w:p>
          <w:p w14:paraId="037E46C0" w14:textId="6D90DF36" w:rsidR="00942DEB" w:rsidRDefault="00942DEB" w:rsidP="00C87FB6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Completed ECT training</w:t>
            </w:r>
          </w:p>
          <w:p w14:paraId="1282C96C" w14:textId="2D76F18C" w:rsidR="00C87FB6" w:rsidRDefault="008A549E" w:rsidP="00E305D6">
            <w:pPr>
              <w:pStyle w:val="Heading4"/>
              <w:numPr>
                <w:ilvl w:val="0"/>
                <w:numId w:val="23"/>
              </w:numPr>
              <w:rPr>
                <w:rFonts w:ascii="Arial" w:hAnsi="Arial" w:cs="Arial"/>
                <w:b w:val="0"/>
                <w:sz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u w:val="none"/>
              </w:rPr>
              <w:t>At least 3</w:t>
            </w:r>
            <w:r w:rsidR="00C87FB6" w:rsidRPr="00E305D6">
              <w:rPr>
                <w:rFonts w:ascii="Arial" w:hAnsi="Arial" w:cs="Arial"/>
                <w:b w:val="0"/>
                <w:sz w:val="22"/>
                <w:u w:val="none"/>
              </w:rPr>
              <w:t xml:space="preserve"> </w:t>
            </w:r>
            <w:r w:rsidR="009465F2" w:rsidRPr="00E305D6">
              <w:rPr>
                <w:rFonts w:ascii="Arial" w:hAnsi="Arial" w:cs="Arial"/>
                <w:b w:val="0"/>
                <w:sz w:val="22"/>
                <w:u w:val="none"/>
              </w:rPr>
              <w:t>years’ experience</w:t>
            </w:r>
            <w:r w:rsidR="00C87FB6" w:rsidRPr="00E305D6">
              <w:rPr>
                <w:rFonts w:ascii="Arial" w:hAnsi="Arial" w:cs="Arial"/>
                <w:b w:val="0"/>
                <w:sz w:val="22"/>
                <w:u w:val="none"/>
              </w:rPr>
              <w:t xml:space="preserve"> of teaching pupils with Emotional, Behavioural, Social and Learning difficulties</w:t>
            </w:r>
          </w:p>
          <w:p w14:paraId="22A34692" w14:textId="7024FDB0" w:rsidR="00FC31D3" w:rsidRPr="00FC31D3" w:rsidRDefault="00FC31D3" w:rsidP="00FC31D3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2"/>
                <w:szCs w:val="22"/>
              </w:rPr>
            </w:pPr>
            <w:r w:rsidRPr="00FC31D3">
              <w:rPr>
                <w:rFonts w:ascii="Arial" w:hAnsi="Arial" w:cs="Arial"/>
                <w:sz w:val="22"/>
                <w:szCs w:val="22"/>
              </w:rPr>
              <w:t>Evidence of further qualification within the field.</w:t>
            </w:r>
          </w:p>
          <w:p w14:paraId="1282C96D" w14:textId="77777777" w:rsidR="000905D8" w:rsidRPr="000905D8" w:rsidRDefault="000905D8" w:rsidP="000905D8"/>
        </w:tc>
        <w:tc>
          <w:tcPr>
            <w:tcW w:w="1546" w:type="dxa"/>
          </w:tcPr>
          <w:p w14:paraId="1282C96E" w14:textId="77777777" w:rsidR="00C87FB6" w:rsidRDefault="00C87FB6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6F" w14:textId="77777777" w:rsidR="000905D8" w:rsidRDefault="000905D8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70" w14:textId="1E6CDA44" w:rsidR="000905D8" w:rsidRDefault="000905D8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50FE241D" w14:textId="69D0169F" w:rsidR="00942DEB" w:rsidRDefault="00942DEB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03E4F79E" w14:textId="5CB018D3" w:rsidR="000905D8" w:rsidRDefault="00296869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</w:t>
            </w:r>
          </w:p>
          <w:p w14:paraId="3F8CB4A2" w14:textId="77777777" w:rsidR="00FC31D3" w:rsidRDefault="00FC31D3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71" w14:textId="13FA89F1" w:rsidR="00FC31D3" w:rsidRPr="007069D2" w:rsidRDefault="00FC31D3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</w:t>
            </w:r>
          </w:p>
        </w:tc>
      </w:tr>
      <w:tr w:rsidR="00984926" w14:paraId="1282C98A" w14:textId="77777777">
        <w:trPr>
          <w:trHeight w:val="1378"/>
        </w:trPr>
        <w:tc>
          <w:tcPr>
            <w:tcW w:w="8024" w:type="dxa"/>
          </w:tcPr>
          <w:p w14:paraId="1282C973" w14:textId="77777777" w:rsidR="00984926" w:rsidRPr="007069D2" w:rsidRDefault="00984926">
            <w:pPr>
              <w:pStyle w:val="Heading4"/>
              <w:rPr>
                <w:rFonts w:ascii="Arial" w:hAnsi="Arial" w:cs="Arial"/>
                <w:sz w:val="22"/>
              </w:rPr>
            </w:pPr>
            <w:r w:rsidRPr="007069D2">
              <w:rPr>
                <w:rFonts w:ascii="Arial" w:hAnsi="Arial" w:cs="Arial"/>
                <w:sz w:val="22"/>
              </w:rPr>
              <w:t>Knowledge and Understanding</w:t>
            </w:r>
          </w:p>
          <w:p w14:paraId="1282C974" w14:textId="77777777" w:rsidR="00984926" w:rsidRDefault="00984926" w:rsidP="00587743">
            <w:pPr>
              <w:jc w:val="both"/>
              <w:rPr>
                <w:rFonts w:ascii="Arial" w:hAnsi="Arial" w:cs="Arial"/>
                <w:sz w:val="22"/>
              </w:rPr>
            </w:pPr>
          </w:p>
          <w:p w14:paraId="1282C975" w14:textId="425812F5" w:rsidR="00CA3B19" w:rsidRDefault="00587743" w:rsidP="00587743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Substantial understanding of the National Curriculum </w:t>
            </w:r>
            <w:r w:rsidR="00CA3B19">
              <w:rPr>
                <w:rFonts w:ascii="Arial" w:hAnsi="Arial" w:cs="Arial"/>
                <w:sz w:val="22"/>
              </w:rPr>
              <w:t>in delivering</w:t>
            </w:r>
            <w:r w:rsidR="003F08EC">
              <w:rPr>
                <w:rFonts w:ascii="Arial" w:hAnsi="Arial" w:cs="Arial"/>
                <w:sz w:val="22"/>
              </w:rPr>
              <w:t xml:space="preserve"> Maths</w:t>
            </w:r>
            <w:r w:rsidR="00CA3B19">
              <w:rPr>
                <w:rFonts w:ascii="Arial" w:hAnsi="Arial" w:cs="Arial"/>
                <w:sz w:val="22"/>
              </w:rPr>
              <w:t xml:space="preserve"> to GCSE level </w:t>
            </w:r>
            <w:r w:rsidR="00622ED9">
              <w:rPr>
                <w:rFonts w:ascii="Arial" w:hAnsi="Arial" w:cs="Arial"/>
                <w:sz w:val="22"/>
              </w:rPr>
              <w:t>with knowledge</w:t>
            </w:r>
            <w:r>
              <w:rPr>
                <w:rFonts w:ascii="Arial" w:hAnsi="Arial" w:cs="Arial"/>
                <w:sz w:val="22"/>
              </w:rPr>
              <w:t xml:space="preserve"> in specific age and curriculum specialism</w:t>
            </w:r>
          </w:p>
          <w:p w14:paraId="1282C976" w14:textId="77777777" w:rsidR="00587743" w:rsidRDefault="00CA3B19" w:rsidP="00587743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Ability to offer a second subject </w:t>
            </w:r>
          </w:p>
          <w:p w14:paraId="1282C977" w14:textId="77777777" w:rsidR="00587743" w:rsidRDefault="00622ED9" w:rsidP="00587743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Understanding</w:t>
            </w:r>
            <w:r w:rsidR="00587743">
              <w:rPr>
                <w:rFonts w:ascii="Arial" w:hAnsi="Arial" w:cs="Arial"/>
                <w:sz w:val="22"/>
              </w:rPr>
              <w:t xml:space="preserve"> of principles of child development and health and safety</w:t>
            </w:r>
          </w:p>
          <w:p w14:paraId="1282C978" w14:textId="77777777" w:rsidR="00587743" w:rsidRDefault="00587743" w:rsidP="00587743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Understanding of Inclusion especially within the school setting</w:t>
            </w:r>
          </w:p>
          <w:p w14:paraId="1282C979" w14:textId="77777777" w:rsidR="00587743" w:rsidRDefault="00587743" w:rsidP="00587743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Effective use of ICT to support learning</w:t>
            </w:r>
          </w:p>
          <w:p w14:paraId="1282C97A" w14:textId="77777777" w:rsidR="00587743" w:rsidRDefault="00587743" w:rsidP="008A549E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Thorough knowledge of principals of behaviour management and graduated response to behaviour issues</w:t>
            </w:r>
          </w:p>
          <w:p w14:paraId="1282C97B" w14:textId="77777777" w:rsidR="00587743" w:rsidRDefault="00587743" w:rsidP="00587743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Knowledge of assessment, recording and reporting procedures.</w:t>
            </w:r>
          </w:p>
          <w:p w14:paraId="1282C97C" w14:textId="77777777" w:rsidR="000905D8" w:rsidRDefault="000905D8" w:rsidP="000905D8">
            <w:pPr>
              <w:jc w:val="both"/>
              <w:rPr>
                <w:rFonts w:ascii="Arial" w:hAnsi="Arial" w:cs="Arial"/>
                <w:sz w:val="22"/>
              </w:rPr>
            </w:pPr>
          </w:p>
          <w:p w14:paraId="1282C97D" w14:textId="77777777" w:rsidR="000905D8" w:rsidRPr="007069D2" w:rsidRDefault="000905D8" w:rsidP="000905D8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546" w:type="dxa"/>
          </w:tcPr>
          <w:p w14:paraId="1282C97E" w14:textId="77777777" w:rsidR="00984926" w:rsidRPr="007069D2" w:rsidRDefault="00984926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7F" w14:textId="77777777" w:rsidR="00587743" w:rsidRDefault="00587743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80" w14:textId="77777777" w:rsidR="00984926" w:rsidRPr="007069D2" w:rsidRDefault="00984926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069D2">
              <w:rPr>
                <w:rFonts w:ascii="Arial" w:hAnsi="Arial" w:cs="Arial"/>
                <w:b/>
                <w:sz w:val="22"/>
              </w:rPr>
              <w:t>E</w:t>
            </w:r>
          </w:p>
          <w:p w14:paraId="1282C981" w14:textId="77777777" w:rsidR="00984926" w:rsidRPr="007069D2" w:rsidRDefault="00984926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82" w14:textId="47DC12D3" w:rsidR="00984926" w:rsidRPr="007069D2" w:rsidRDefault="00017FB4" w:rsidP="003F08EC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</w:t>
            </w:r>
          </w:p>
          <w:p w14:paraId="1282C983" w14:textId="2F365ECC" w:rsidR="00984926" w:rsidRPr="007069D2" w:rsidRDefault="00836BE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84" w14:textId="31E65D37" w:rsidR="00984926" w:rsidRPr="007069D2" w:rsidRDefault="00836BE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85" w14:textId="20E33699" w:rsidR="00CA3B19" w:rsidRDefault="00836BE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7E6D8819" w14:textId="77777777" w:rsidR="00296869" w:rsidRDefault="00296869" w:rsidP="00296869">
            <w:pPr>
              <w:rPr>
                <w:rFonts w:ascii="Arial" w:hAnsi="Arial" w:cs="Arial"/>
                <w:b/>
                <w:sz w:val="22"/>
              </w:rPr>
            </w:pPr>
          </w:p>
          <w:p w14:paraId="1282C987" w14:textId="73AAE704" w:rsidR="00CA3B19" w:rsidRDefault="00984926" w:rsidP="00296869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7069D2">
              <w:rPr>
                <w:rFonts w:ascii="Arial" w:hAnsi="Arial" w:cs="Arial"/>
                <w:b/>
                <w:sz w:val="22"/>
              </w:rPr>
              <w:t>E</w:t>
            </w:r>
          </w:p>
          <w:p w14:paraId="1282C988" w14:textId="1A6BC5F9" w:rsidR="00984926" w:rsidRPr="007069D2" w:rsidRDefault="00587743" w:rsidP="00296869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89" w14:textId="77777777" w:rsidR="00984926" w:rsidRPr="007069D2" w:rsidRDefault="00984926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DD15DC" w14:paraId="1282C9A6" w14:textId="77777777">
        <w:trPr>
          <w:trHeight w:val="1378"/>
        </w:trPr>
        <w:tc>
          <w:tcPr>
            <w:tcW w:w="8024" w:type="dxa"/>
          </w:tcPr>
          <w:p w14:paraId="1282C98B" w14:textId="77777777" w:rsidR="00DD15DC" w:rsidRDefault="00DD15DC">
            <w:pPr>
              <w:pStyle w:val="Heading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Skills</w:t>
            </w:r>
          </w:p>
          <w:p w14:paraId="1282C98C" w14:textId="77777777" w:rsidR="00DD15DC" w:rsidRDefault="00DD15DC" w:rsidP="00DD15DC"/>
          <w:p w14:paraId="1282C98D" w14:textId="77777777" w:rsidR="00DD15DC" w:rsidRPr="00DD15DC" w:rsidRDefault="00DD15DC" w:rsidP="00DD15DC">
            <w:pPr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DD15DC">
              <w:rPr>
                <w:rFonts w:ascii="Arial" w:hAnsi="Arial" w:cs="Arial"/>
                <w:sz w:val="22"/>
                <w:szCs w:val="22"/>
              </w:rPr>
              <w:t xml:space="preserve">Ability to </w:t>
            </w:r>
            <w:r w:rsidR="00622ED9">
              <w:rPr>
                <w:rFonts w:ascii="Arial" w:hAnsi="Arial" w:cs="Arial"/>
                <w:sz w:val="22"/>
                <w:szCs w:val="22"/>
              </w:rPr>
              <w:t>develop</w:t>
            </w:r>
            <w:r w:rsidRPr="00DD15DC">
              <w:rPr>
                <w:rFonts w:ascii="Arial" w:hAnsi="Arial" w:cs="Arial"/>
                <w:sz w:val="22"/>
                <w:szCs w:val="22"/>
              </w:rPr>
              <w:t xml:space="preserve"> and improve subject knowledge</w:t>
            </w:r>
          </w:p>
          <w:p w14:paraId="1282C98E" w14:textId="77777777" w:rsidR="00DD15DC" w:rsidRPr="00DD15DC" w:rsidRDefault="00DD15DC" w:rsidP="00DD15DC">
            <w:pPr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DD15DC">
              <w:rPr>
                <w:rFonts w:ascii="Arial" w:hAnsi="Arial" w:cs="Arial"/>
                <w:sz w:val="22"/>
                <w:szCs w:val="22"/>
              </w:rPr>
              <w:t>Ability to plan effectively, setting clear objectives</w:t>
            </w:r>
          </w:p>
          <w:p w14:paraId="1282C98F" w14:textId="77777777" w:rsidR="00DD15DC" w:rsidRPr="00DD15DC" w:rsidRDefault="00DD15DC" w:rsidP="00DD15DC">
            <w:pPr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DD15DC">
              <w:rPr>
                <w:rFonts w:ascii="Arial" w:hAnsi="Arial" w:cs="Arial"/>
                <w:sz w:val="22"/>
                <w:szCs w:val="22"/>
              </w:rPr>
              <w:t>Ability to build effective working relationships with all young people and colleagues</w:t>
            </w:r>
          </w:p>
          <w:p w14:paraId="1282C990" w14:textId="77777777" w:rsidR="00DD15DC" w:rsidRPr="00DD15DC" w:rsidRDefault="00DD15DC" w:rsidP="00DD15DC">
            <w:pPr>
              <w:numPr>
                <w:ilvl w:val="0"/>
                <w:numId w:val="25"/>
              </w:numPr>
            </w:pPr>
            <w:r w:rsidRPr="00DD15DC">
              <w:rPr>
                <w:rFonts w:ascii="Arial" w:hAnsi="Arial" w:cs="Arial"/>
                <w:sz w:val="22"/>
                <w:szCs w:val="22"/>
              </w:rPr>
              <w:t>Ability to work effectively in a team environment</w:t>
            </w:r>
            <w:r>
              <w:rPr>
                <w:rFonts w:ascii="Arial" w:hAnsi="Arial" w:cs="Arial"/>
                <w:sz w:val="22"/>
                <w:szCs w:val="22"/>
              </w:rPr>
              <w:t>, understanding responsibilities and roles as members of a team</w:t>
            </w:r>
          </w:p>
          <w:p w14:paraId="1282C991" w14:textId="77777777" w:rsidR="00DD15DC" w:rsidRPr="00DD15DC" w:rsidRDefault="00DD15DC" w:rsidP="00DD15DC">
            <w:pPr>
              <w:numPr>
                <w:ilvl w:val="0"/>
                <w:numId w:val="25"/>
              </w:numPr>
            </w:pPr>
            <w:r>
              <w:rPr>
                <w:rFonts w:ascii="Arial" w:hAnsi="Arial" w:cs="Arial"/>
                <w:sz w:val="22"/>
                <w:szCs w:val="22"/>
              </w:rPr>
              <w:t>Excellent personal and numerical, oral and written communication skills</w:t>
            </w:r>
          </w:p>
          <w:p w14:paraId="1282C992" w14:textId="77777777" w:rsidR="00DD15DC" w:rsidRPr="00DD15DC" w:rsidRDefault="00DD15DC" w:rsidP="00DD15DC">
            <w:pPr>
              <w:numPr>
                <w:ilvl w:val="0"/>
                <w:numId w:val="25"/>
              </w:numPr>
            </w:pPr>
            <w:r>
              <w:rPr>
                <w:rFonts w:ascii="Arial" w:hAnsi="Arial" w:cs="Arial"/>
                <w:sz w:val="22"/>
                <w:szCs w:val="22"/>
              </w:rPr>
              <w:t>Ability to promote a positive ethos and role model positive attributes</w:t>
            </w:r>
          </w:p>
          <w:p w14:paraId="1282C993" w14:textId="77777777" w:rsidR="00DD15DC" w:rsidRPr="00622ED9" w:rsidRDefault="00DD15DC" w:rsidP="00DD15DC">
            <w:pPr>
              <w:numPr>
                <w:ilvl w:val="0"/>
                <w:numId w:val="25"/>
              </w:numPr>
            </w:pPr>
            <w:r>
              <w:rPr>
                <w:rFonts w:ascii="Arial" w:hAnsi="Arial" w:cs="Arial"/>
                <w:sz w:val="22"/>
                <w:szCs w:val="22"/>
              </w:rPr>
              <w:t xml:space="preserve">Ability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effectively  manage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classroom environment establishing the highest standards of behaviour and learning</w:t>
            </w:r>
          </w:p>
          <w:p w14:paraId="1282C994" w14:textId="77777777" w:rsidR="00622ED9" w:rsidRPr="000905D8" w:rsidRDefault="00622ED9" w:rsidP="00622ED9">
            <w:pPr>
              <w:numPr>
                <w:ilvl w:val="0"/>
                <w:numId w:val="25"/>
              </w:numPr>
            </w:pPr>
            <w:r>
              <w:rPr>
                <w:rFonts w:ascii="Arial" w:hAnsi="Arial" w:cs="Arial"/>
                <w:sz w:val="22"/>
                <w:szCs w:val="22"/>
              </w:rPr>
              <w:t>Ability to inspire and motivate pupils to engage in positive learning experiences.</w:t>
            </w:r>
          </w:p>
          <w:p w14:paraId="1282C995" w14:textId="77777777" w:rsidR="000905D8" w:rsidRDefault="000905D8" w:rsidP="000905D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82C996" w14:textId="77777777" w:rsidR="000905D8" w:rsidRPr="00DD15DC" w:rsidRDefault="000905D8" w:rsidP="000905D8"/>
        </w:tc>
        <w:tc>
          <w:tcPr>
            <w:tcW w:w="1546" w:type="dxa"/>
          </w:tcPr>
          <w:p w14:paraId="1282C997" w14:textId="77777777" w:rsidR="00DD15DC" w:rsidRDefault="00DD15DC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98" w14:textId="77777777" w:rsidR="00622ED9" w:rsidRDefault="00622ED9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99" w14:textId="77777777" w:rsidR="00622ED9" w:rsidRDefault="00017FB4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</w:t>
            </w:r>
          </w:p>
          <w:p w14:paraId="1282C99A" w14:textId="77777777" w:rsidR="00622ED9" w:rsidRDefault="00622ED9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9B" w14:textId="20D2DE74" w:rsidR="00622ED9" w:rsidRDefault="00836BE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9C" w14:textId="77777777" w:rsidR="00622ED9" w:rsidRDefault="00622ED9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9D" w14:textId="7055F513" w:rsidR="00622ED9" w:rsidRDefault="00836BE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9E" w14:textId="77777777" w:rsidR="00622ED9" w:rsidRDefault="00622ED9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34A851CE" w14:textId="77777777" w:rsidR="00296869" w:rsidRDefault="00296869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9F" w14:textId="3396A0EC" w:rsidR="00622ED9" w:rsidRDefault="00836BE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A0" w14:textId="336085E8" w:rsidR="00622ED9" w:rsidRDefault="00836BE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A1" w14:textId="77777777" w:rsidR="00622ED9" w:rsidRDefault="00622ED9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  <w:p w14:paraId="1282C9A2" w14:textId="49E693B7" w:rsidR="00622ED9" w:rsidRDefault="00836BE2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A3" w14:textId="77777777" w:rsidR="00622ED9" w:rsidRDefault="00622ED9" w:rsidP="00622ED9">
            <w:pPr>
              <w:rPr>
                <w:rFonts w:ascii="Arial" w:hAnsi="Arial" w:cs="Arial"/>
                <w:b/>
                <w:sz w:val="22"/>
              </w:rPr>
            </w:pPr>
          </w:p>
          <w:p w14:paraId="1282C9A4" w14:textId="77777777" w:rsidR="00622ED9" w:rsidRDefault="00622ED9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</w:p>
          <w:p w14:paraId="1282C9A5" w14:textId="77777777" w:rsidR="00622ED9" w:rsidRPr="007069D2" w:rsidRDefault="00622ED9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1282C9A7" w14:textId="77777777" w:rsidR="00E305D6" w:rsidRDefault="00984926" w:rsidP="00E305D6">
      <w:r>
        <w:rPr>
          <w:b/>
          <w:bCs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6"/>
        <w:gridCol w:w="1583"/>
      </w:tblGrid>
      <w:tr w:rsidR="00E305D6" w14:paraId="1282C9C6" w14:textId="77777777" w:rsidTr="00313BF1">
        <w:tc>
          <w:tcPr>
            <w:tcW w:w="7621" w:type="dxa"/>
          </w:tcPr>
          <w:p w14:paraId="1282C9A8" w14:textId="77777777" w:rsidR="00E305D6" w:rsidRPr="00313BF1" w:rsidRDefault="00E305D6" w:rsidP="00E305D6">
            <w:pPr>
              <w:pStyle w:val="Heading4"/>
              <w:rPr>
                <w:rFonts w:ascii="Arial" w:hAnsi="Arial" w:cs="Arial"/>
                <w:sz w:val="22"/>
              </w:rPr>
            </w:pPr>
            <w:r w:rsidRPr="00313BF1">
              <w:rPr>
                <w:rFonts w:ascii="Arial" w:hAnsi="Arial" w:cs="Arial"/>
                <w:sz w:val="22"/>
              </w:rPr>
              <w:lastRenderedPageBreak/>
              <w:t>Professional Values and Practice</w:t>
            </w:r>
          </w:p>
          <w:p w14:paraId="1282C9A9" w14:textId="77777777" w:rsidR="00E305D6" w:rsidRPr="00313BF1" w:rsidRDefault="00E305D6" w:rsidP="00E305D6">
            <w:pPr>
              <w:rPr>
                <w:rFonts w:ascii="Arial" w:hAnsi="Arial" w:cs="Arial"/>
                <w:sz w:val="22"/>
              </w:rPr>
            </w:pPr>
          </w:p>
          <w:p w14:paraId="1282C9AA" w14:textId="77777777" w:rsidR="00E305D6" w:rsidRPr="00313BF1" w:rsidRDefault="00E305D6" w:rsidP="00E305D6">
            <w:pPr>
              <w:rPr>
                <w:rFonts w:ascii="Arial" w:hAnsi="Arial" w:cs="Arial"/>
                <w:sz w:val="22"/>
              </w:rPr>
            </w:pPr>
            <w:r w:rsidRPr="00313BF1">
              <w:rPr>
                <w:rFonts w:ascii="Arial" w:hAnsi="Arial" w:cs="Arial"/>
                <w:sz w:val="22"/>
              </w:rPr>
              <w:t>Must be able to demonstrate the following:</w:t>
            </w:r>
          </w:p>
          <w:p w14:paraId="1282C9AB" w14:textId="77777777" w:rsidR="00E305D6" w:rsidRPr="00313BF1" w:rsidRDefault="00E305D6" w:rsidP="00313BF1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</w:rPr>
            </w:pPr>
            <w:r w:rsidRPr="00313BF1">
              <w:rPr>
                <w:rFonts w:ascii="Arial" w:hAnsi="Arial" w:cs="Arial"/>
                <w:sz w:val="22"/>
              </w:rPr>
              <w:t>High expectations of all pupils; respect for their social, cultural, linguistic, religious and ethnic backgrounds; and commitment to raising their educational achievements</w:t>
            </w:r>
          </w:p>
          <w:p w14:paraId="1282C9AC" w14:textId="77777777" w:rsidR="00E305D6" w:rsidRPr="00313BF1" w:rsidRDefault="00E305D6" w:rsidP="00313BF1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</w:rPr>
            </w:pPr>
            <w:r w:rsidRPr="00313BF1">
              <w:rPr>
                <w:rFonts w:ascii="Arial" w:hAnsi="Arial" w:cs="Arial"/>
                <w:sz w:val="22"/>
              </w:rPr>
              <w:t>Ability to build and maintain successful relationships with pupils, treat them consistently with respect and consideration, and demonstrate concern for their development as learners</w:t>
            </w:r>
          </w:p>
          <w:p w14:paraId="1282C9AD" w14:textId="77777777" w:rsidR="00E305D6" w:rsidRPr="00313BF1" w:rsidRDefault="00E305D6" w:rsidP="00313BF1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</w:rPr>
            </w:pPr>
            <w:r w:rsidRPr="00313BF1">
              <w:rPr>
                <w:rFonts w:ascii="Arial" w:hAnsi="Arial" w:cs="Arial"/>
                <w:sz w:val="22"/>
              </w:rPr>
              <w:t>Demonstrate and promote the positive val</w:t>
            </w:r>
            <w:r w:rsidR="004A78AF" w:rsidRPr="00313BF1">
              <w:rPr>
                <w:rFonts w:ascii="Arial" w:hAnsi="Arial" w:cs="Arial"/>
                <w:sz w:val="22"/>
              </w:rPr>
              <w:t xml:space="preserve">ue, attitudes and </w:t>
            </w:r>
            <w:proofErr w:type="gramStart"/>
            <w:r w:rsidR="004A78AF" w:rsidRPr="00313BF1">
              <w:rPr>
                <w:rFonts w:ascii="Arial" w:hAnsi="Arial" w:cs="Arial"/>
                <w:sz w:val="22"/>
              </w:rPr>
              <w:t xml:space="preserve">behaviour </w:t>
            </w:r>
            <w:r w:rsidRPr="00313BF1">
              <w:rPr>
                <w:rFonts w:ascii="Arial" w:hAnsi="Arial" w:cs="Arial"/>
                <w:sz w:val="22"/>
              </w:rPr>
              <w:t xml:space="preserve"> expect</w:t>
            </w:r>
            <w:r w:rsidR="004A78AF" w:rsidRPr="00313BF1">
              <w:rPr>
                <w:rFonts w:ascii="Arial" w:hAnsi="Arial" w:cs="Arial"/>
                <w:sz w:val="22"/>
              </w:rPr>
              <w:t>ed</w:t>
            </w:r>
            <w:proofErr w:type="gramEnd"/>
            <w:r w:rsidRPr="00313BF1">
              <w:rPr>
                <w:rFonts w:ascii="Arial" w:hAnsi="Arial" w:cs="Arial"/>
                <w:sz w:val="22"/>
              </w:rPr>
              <w:t xml:space="preserve"> from the pupils with whom they work</w:t>
            </w:r>
          </w:p>
          <w:p w14:paraId="1282C9AE" w14:textId="77777777" w:rsidR="00E305D6" w:rsidRPr="00313BF1" w:rsidRDefault="00E305D6" w:rsidP="00313BF1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</w:rPr>
            </w:pPr>
            <w:r w:rsidRPr="00313BF1">
              <w:rPr>
                <w:rFonts w:ascii="Arial" w:hAnsi="Arial" w:cs="Arial"/>
                <w:sz w:val="22"/>
              </w:rPr>
              <w:t xml:space="preserve">Ability to work collaboratively with colleagues, and carry out role effectively, </w:t>
            </w:r>
            <w:proofErr w:type="gramStart"/>
            <w:r w:rsidRPr="00313BF1">
              <w:rPr>
                <w:rFonts w:ascii="Arial" w:hAnsi="Arial" w:cs="Arial"/>
                <w:sz w:val="22"/>
              </w:rPr>
              <w:t>offering  help</w:t>
            </w:r>
            <w:proofErr w:type="gramEnd"/>
            <w:r w:rsidRPr="00313BF1">
              <w:rPr>
                <w:rFonts w:ascii="Arial" w:hAnsi="Arial" w:cs="Arial"/>
                <w:sz w:val="22"/>
              </w:rPr>
              <w:t xml:space="preserve"> and advice when needed</w:t>
            </w:r>
          </w:p>
          <w:p w14:paraId="1282C9AF" w14:textId="77777777" w:rsidR="00E305D6" w:rsidRPr="00313BF1" w:rsidRDefault="00E305D6" w:rsidP="00313BF1">
            <w:pPr>
              <w:numPr>
                <w:ilvl w:val="0"/>
                <w:numId w:val="11"/>
              </w:numPr>
              <w:rPr>
                <w:rFonts w:ascii="Arial" w:hAnsi="Arial" w:cs="Arial"/>
                <w:sz w:val="22"/>
              </w:rPr>
            </w:pPr>
            <w:r w:rsidRPr="00313BF1">
              <w:rPr>
                <w:rFonts w:ascii="Arial" w:hAnsi="Arial" w:cs="Arial"/>
                <w:sz w:val="22"/>
              </w:rPr>
              <w:t>Able to liaise sensitively and effectively with parents and carers, recognising role in pupils’ learning</w:t>
            </w:r>
          </w:p>
          <w:p w14:paraId="1282C9B0" w14:textId="77777777" w:rsidR="00E305D6" w:rsidRPr="00313BF1" w:rsidRDefault="00E305D6" w:rsidP="00313BF1">
            <w:pPr>
              <w:pStyle w:val="Heading4"/>
              <w:numPr>
                <w:ilvl w:val="0"/>
                <w:numId w:val="11"/>
              </w:numPr>
              <w:jc w:val="left"/>
              <w:rPr>
                <w:rFonts w:ascii="Arial" w:hAnsi="Arial" w:cs="Arial"/>
                <w:b w:val="0"/>
                <w:sz w:val="22"/>
                <w:u w:val="none"/>
              </w:rPr>
            </w:pPr>
            <w:r w:rsidRPr="00313BF1">
              <w:rPr>
                <w:rFonts w:ascii="Arial" w:hAnsi="Arial" w:cs="Arial"/>
                <w:b w:val="0"/>
                <w:sz w:val="22"/>
                <w:u w:val="none"/>
              </w:rPr>
              <w:t>Able to improve their own practice through observations, evaluation and discussion with colleagues</w:t>
            </w:r>
          </w:p>
          <w:p w14:paraId="1282C9B1" w14:textId="77777777" w:rsidR="00E305D6" w:rsidRDefault="00E305D6" w:rsidP="00313BF1">
            <w:pPr>
              <w:numPr>
                <w:ilvl w:val="0"/>
                <w:numId w:val="11"/>
              </w:numPr>
            </w:pPr>
            <w:r w:rsidRPr="00313BF1">
              <w:rPr>
                <w:rFonts w:ascii="Arial" w:hAnsi="Arial" w:cs="Arial"/>
                <w:sz w:val="22"/>
                <w:szCs w:val="22"/>
              </w:rPr>
              <w:t>Keep up to date with curriculum courses and national trends in education and promote continual personal development</w:t>
            </w:r>
            <w:r>
              <w:t>.</w:t>
            </w:r>
          </w:p>
          <w:p w14:paraId="1282C9B2" w14:textId="77777777" w:rsidR="000905D8" w:rsidRDefault="000905D8" w:rsidP="000905D8"/>
          <w:p w14:paraId="1282C9B3" w14:textId="77777777" w:rsidR="000905D8" w:rsidRDefault="000905D8" w:rsidP="000905D8"/>
        </w:tc>
        <w:tc>
          <w:tcPr>
            <w:tcW w:w="1624" w:type="dxa"/>
          </w:tcPr>
          <w:p w14:paraId="1282C9B4" w14:textId="77777777" w:rsidR="00E305D6" w:rsidRDefault="00E305D6" w:rsidP="00BA3767">
            <w:pPr>
              <w:jc w:val="center"/>
            </w:pPr>
          </w:p>
          <w:p w14:paraId="1282C9B5" w14:textId="77777777" w:rsidR="00BA3767" w:rsidRDefault="00BA3767" w:rsidP="00BA3767">
            <w:pPr>
              <w:jc w:val="center"/>
            </w:pPr>
          </w:p>
          <w:p w14:paraId="1282C9B6" w14:textId="77777777" w:rsidR="00BA3767" w:rsidRDefault="00BA3767" w:rsidP="00BA3767">
            <w:pPr>
              <w:jc w:val="center"/>
            </w:pPr>
          </w:p>
          <w:p w14:paraId="1282C9B7" w14:textId="77777777" w:rsidR="00BA3767" w:rsidRPr="00836BE2" w:rsidRDefault="00BA3767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6BE2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14:paraId="1282C9B8" w14:textId="77777777" w:rsidR="00BA3767" w:rsidRPr="00836BE2" w:rsidRDefault="00BA3767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82C9B9" w14:textId="77777777" w:rsidR="00BA3767" w:rsidRPr="00836BE2" w:rsidRDefault="00BA3767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82C9BA" w14:textId="620AC4D0" w:rsidR="00BA3767" w:rsidRPr="00836BE2" w:rsidRDefault="00836BE2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6BE2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14:paraId="1282C9BB" w14:textId="77777777" w:rsidR="00BA3767" w:rsidRPr="00836BE2" w:rsidRDefault="00BA3767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82C9BC" w14:textId="77777777" w:rsidR="00BA3767" w:rsidRPr="00836BE2" w:rsidRDefault="00BA3767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82C9BD" w14:textId="2BF196BD" w:rsidR="00BA3767" w:rsidRPr="00836BE2" w:rsidRDefault="00836BE2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6BE2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14:paraId="1282C9BE" w14:textId="77777777" w:rsidR="00CA3B19" w:rsidRPr="00836BE2" w:rsidRDefault="00CA3B19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82C9BF" w14:textId="77777777" w:rsidR="00CA3B19" w:rsidRPr="00836BE2" w:rsidRDefault="00CA3B19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6BE2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14:paraId="1282C9C0" w14:textId="77777777" w:rsidR="00CA3B19" w:rsidRPr="00836BE2" w:rsidRDefault="00CA3B19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82C9C1" w14:textId="594F4199" w:rsidR="00CA3B19" w:rsidRPr="00836BE2" w:rsidRDefault="00836BE2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6BE2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14:paraId="1282C9C2" w14:textId="77777777" w:rsidR="00CA3B19" w:rsidRPr="00836BE2" w:rsidRDefault="00CA3B19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82C9C3" w14:textId="68674EB2" w:rsidR="00CA3B19" w:rsidRPr="00836BE2" w:rsidRDefault="00836BE2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6BE2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  <w:p w14:paraId="1282C9C4" w14:textId="77777777" w:rsidR="00CA3B19" w:rsidRPr="00836BE2" w:rsidRDefault="00CA3B19" w:rsidP="00836BE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82C9C5" w14:textId="4ADA9B71" w:rsidR="00CA3B19" w:rsidRDefault="00836BE2" w:rsidP="00836BE2">
            <w:pPr>
              <w:jc w:val="center"/>
            </w:pPr>
            <w:r w:rsidRPr="00836BE2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</w:tr>
    </w:tbl>
    <w:p w14:paraId="1282C9C7" w14:textId="77777777" w:rsidR="00984926" w:rsidRDefault="00984926" w:rsidP="00E305D6"/>
    <w:p w14:paraId="1282C9C8" w14:textId="77777777" w:rsidR="00984926" w:rsidRDefault="00984926">
      <w:pPr>
        <w:jc w:val="both"/>
      </w:pPr>
    </w:p>
    <w:sectPr w:rsidR="00984926">
      <w:pgSz w:w="11909" w:h="16834" w:code="9"/>
      <w:pgMar w:top="1440" w:right="1440" w:bottom="1440" w:left="1440" w:header="706" w:footer="432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40ECA" w14:textId="77777777" w:rsidR="006573B1" w:rsidRDefault="006573B1">
      <w:r>
        <w:separator/>
      </w:r>
    </w:p>
  </w:endnote>
  <w:endnote w:type="continuationSeparator" w:id="0">
    <w:p w14:paraId="7C129D43" w14:textId="77777777" w:rsidR="006573B1" w:rsidRDefault="00657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199BE" w14:textId="77777777" w:rsidR="006573B1" w:rsidRDefault="006573B1">
      <w:r>
        <w:separator/>
      </w:r>
    </w:p>
  </w:footnote>
  <w:footnote w:type="continuationSeparator" w:id="0">
    <w:p w14:paraId="46384FFB" w14:textId="77777777" w:rsidR="006573B1" w:rsidRDefault="006573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21C1E"/>
    <w:multiLevelType w:val="hybridMultilevel"/>
    <w:tmpl w:val="310866B0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5CC430D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919A9"/>
    <w:multiLevelType w:val="hybridMultilevel"/>
    <w:tmpl w:val="2EACD3EA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22492"/>
    <w:multiLevelType w:val="hybridMultilevel"/>
    <w:tmpl w:val="C25E499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7A1BF2"/>
    <w:multiLevelType w:val="hybridMultilevel"/>
    <w:tmpl w:val="98F68B2A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22DB8"/>
    <w:multiLevelType w:val="hybridMultilevel"/>
    <w:tmpl w:val="30B28F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1B1EC3"/>
    <w:multiLevelType w:val="hybridMultilevel"/>
    <w:tmpl w:val="87809A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44162"/>
    <w:multiLevelType w:val="hybridMultilevel"/>
    <w:tmpl w:val="310866B0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960F0"/>
    <w:multiLevelType w:val="hybridMultilevel"/>
    <w:tmpl w:val="4EC68D74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BD0CF3"/>
    <w:multiLevelType w:val="hybridMultilevel"/>
    <w:tmpl w:val="12A20D42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C7019"/>
    <w:multiLevelType w:val="hybridMultilevel"/>
    <w:tmpl w:val="AC48DD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5F64FA"/>
    <w:multiLevelType w:val="hybridMultilevel"/>
    <w:tmpl w:val="B2A632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CE7228"/>
    <w:multiLevelType w:val="hybridMultilevel"/>
    <w:tmpl w:val="7CBA49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6680C"/>
    <w:multiLevelType w:val="hybridMultilevel"/>
    <w:tmpl w:val="B6161594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C1494"/>
    <w:multiLevelType w:val="hybridMultilevel"/>
    <w:tmpl w:val="310866B0"/>
    <w:lvl w:ilvl="0" w:tplc="97308032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5CC430D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92A0E"/>
    <w:multiLevelType w:val="hybridMultilevel"/>
    <w:tmpl w:val="0EFAFB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F24026"/>
    <w:multiLevelType w:val="hybridMultilevel"/>
    <w:tmpl w:val="8B689E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71DA1"/>
    <w:multiLevelType w:val="hybridMultilevel"/>
    <w:tmpl w:val="9C2AA010"/>
    <w:lvl w:ilvl="0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3E84096"/>
    <w:multiLevelType w:val="hybridMultilevel"/>
    <w:tmpl w:val="1CA2C662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567631"/>
    <w:multiLevelType w:val="hybridMultilevel"/>
    <w:tmpl w:val="011AB32C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937148"/>
    <w:multiLevelType w:val="hybridMultilevel"/>
    <w:tmpl w:val="82047028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7C0727"/>
    <w:multiLevelType w:val="hybridMultilevel"/>
    <w:tmpl w:val="310866B0"/>
    <w:lvl w:ilvl="0" w:tplc="E2D6E14C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  <w:color w:val="auto"/>
      </w:rPr>
    </w:lvl>
    <w:lvl w:ilvl="1" w:tplc="5CC430D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702F8"/>
    <w:multiLevelType w:val="hybridMultilevel"/>
    <w:tmpl w:val="1CA2C662"/>
    <w:lvl w:ilvl="0" w:tplc="9194434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9D3BF2"/>
    <w:multiLevelType w:val="hybridMultilevel"/>
    <w:tmpl w:val="CB5C44AC"/>
    <w:lvl w:ilvl="0" w:tplc="2E9C6FF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4C67DC"/>
    <w:multiLevelType w:val="hybridMultilevel"/>
    <w:tmpl w:val="752ED63E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B92FAD"/>
    <w:multiLevelType w:val="hybridMultilevel"/>
    <w:tmpl w:val="3104B06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24335FE"/>
    <w:multiLevelType w:val="hybridMultilevel"/>
    <w:tmpl w:val="447C9DF4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EF6B6C"/>
    <w:multiLevelType w:val="hybridMultilevel"/>
    <w:tmpl w:val="310866B0"/>
    <w:lvl w:ilvl="0" w:tplc="41E8EF4C">
      <w:start w:val="1"/>
      <w:numFmt w:val="bullet"/>
      <w:lvlText w:val=""/>
      <w:lvlJc w:val="left"/>
      <w:pPr>
        <w:tabs>
          <w:tab w:val="num" w:pos="504"/>
        </w:tabs>
        <w:ind w:left="504" w:hanging="504"/>
      </w:pPr>
      <w:rPr>
        <w:rFonts w:ascii="Symbol" w:hAnsi="Symbol" w:hint="default"/>
        <w:color w:val="auto"/>
      </w:rPr>
    </w:lvl>
    <w:lvl w:ilvl="1" w:tplc="5CC430D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106C20"/>
    <w:multiLevelType w:val="hybridMultilevel"/>
    <w:tmpl w:val="D23E0ECC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971E5A"/>
    <w:multiLevelType w:val="hybridMultilevel"/>
    <w:tmpl w:val="CB5C44AC"/>
    <w:lvl w:ilvl="0" w:tplc="0340FC5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E67AAB"/>
    <w:multiLevelType w:val="hybridMultilevel"/>
    <w:tmpl w:val="E0EE87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E60E94"/>
    <w:multiLevelType w:val="hybridMultilevel"/>
    <w:tmpl w:val="CEA89BC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"/>
  </w:num>
  <w:num w:numId="4">
    <w:abstractNumId w:val="12"/>
  </w:num>
  <w:num w:numId="5">
    <w:abstractNumId w:val="6"/>
  </w:num>
  <w:num w:numId="6">
    <w:abstractNumId w:val="22"/>
  </w:num>
  <w:num w:numId="7">
    <w:abstractNumId w:val="28"/>
  </w:num>
  <w:num w:numId="8">
    <w:abstractNumId w:val="8"/>
  </w:num>
  <w:num w:numId="9">
    <w:abstractNumId w:val="27"/>
  </w:num>
  <w:num w:numId="10">
    <w:abstractNumId w:val="4"/>
  </w:num>
  <w:num w:numId="11">
    <w:abstractNumId w:val="19"/>
  </w:num>
  <w:num w:numId="12">
    <w:abstractNumId w:val="25"/>
  </w:num>
  <w:num w:numId="13">
    <w:abstractNumId w:val="3"/>
  </w:num>
  <w:num w:numId="14">
    <w:abstractNumId w:val="0"/>
  </w:num>
  <w:num w:numId="15">
    <w:abstractNumId w:val="20"/>
  </w:num>
  <w:num w:numId="16">
    <w:abstractNumId w:val="26"/>
  </w:num>
  <w:num w:numId="17">
    <w:abstractNumId w:val="13"/>
  </w:num>
  <w:num w:numId="18">
    <w:abstractNumId w:val="15"/>
  </w:num>
  <w:num w:numId="19">
    <w:abstractNumId w:val="16"/>
  </w:num>
  <w:num w:numId="20">
    <w:abstractNumId w:val="5"/>
  </w:num>
  <w:num w:numId="21">
    <w:abstractNumId w:val="11"/>
  </w:num>
  <w:num w:numId="22">
    <w:abstractNumId w:val="10"/>
  </w:num>
  <w:num w:numId="23">
    <w:abstractNumId w:val="9"/>
  </w:num>
  <w:num w:numId="24">
    <w:abstractNumId w:val="29"/>
  </w:num>
  <w:num w:numId="25">
    <w:abstractNumId w:val="14"/>
  </w:num>
  <w:num w:numId="26">
    <w:abstractNumId w:val="18"/>
  </w:num>
  <w:num w:numId="27">
    <w:abstractNumId w:val="7"/>
  </w:num>
  <w:num w:numId="28">
    <w:abstractNumId w:val="23"/>
  </w:num>
  <w:num w:numId="29">
    <w:abstractNumId w:val="24"/>
  </w:num>
  <w:num w:numId="30">
    <w:abstractNumId w:val="2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BF4"/>
    <w:rsid w:val="00017FB4"/>
    <w:rsid w:val="000354BE"/>
    <w:rsid w:val="000905D8"/>
    <w:rsid w:val="000A06D4"/>
    <w:rsid w:val="000A6253"/>
    <w:rsid w:val="000D1620"/>
    <w:rsid w:val="00122CC5"/>
    <w:rsid w:val="00127F7E"/>
    <w:rsid w:val="001616D3"/>
    <w:rsid w:val="0017189E"/>
    <w:rsid w:val="001B5D8D"/>
    <w:rsid w:val="001C28D2"/>
    <w:rsid w:val="001C7E93"/>
    <w:rsid w:val="001D20A2"/>
    <w:rsid w:val="00296869"/>
    <w:rsid w:val="002E1181"/>
    <w:rsid w:val="002E4DA5"/>
    <w:rsid w:val="002F2D75"/>
    <w:rsid w:val="00313BF1"/>
    <w:rsid w:val="003803F9"/>
    <w:rsid w:val="0038067B"/>
    <w:rsid w:val="003A0EE4"/>
    <w:rsid w:val="003B33E1"/>
    <w:rsid w:val="003E008A"/>
    <w:rsid w:val="003F08EC"/>
    <w:rsid w:val="003F2DF4"/>
    <w:rsid w:val="00487F26"/>
    <w:rsid w:val="004A78AF"/>
    <w:rsid w:val="00537384"/>
    <w:rsid w:val="005573A8"/>
    <w:rsid w:val="00587743"/>
    <w:rsid w:val="005A79DF"/>
    <w:rsid w:val="00622ED9"/>
    <w:rsid w:val="00630041"/>
    <w:rsid w:val="006329F7"/>
    <w:rsid w:val="006573B1"/>
    <w:rsid w:val="007069D2"/>
    <w:rsid w:val="007A1F33"/>
    <w:rsid w:val="0080523C"/>
    <w:rsid w:val="00805A66"/>
    <w:rsid w:val="00836BE2"/>
    <w:rsid w:val="00892453"/>
    <w:rsid w:val="0089499B"/>
    <w:rsid w:val="008A3D55"/>
    <w:rsid w:val="008A549E"/>
    <w:rsid w:val="008D4132"/>
    <w:rsid w:val="00942DEB"/>
    <w:rsid w:val="009465F2"/>
    <w:rsid w:val="0097793A"/>
    <w:rsid w:val="00977BF4"/>
    <w:rsid w:val="00984926"/>
    <w:rsid w:val="00984C7B"/>
    <w:rsid w:val="00A026DD"/>
    <w:rsid w:val="00A165E0"/>
    <w:rsid w:val="00A24509"/>
    <w:rsid w:val="00A4226A"/>
    <w:rsid w:val="00A70A0A"/>
    <w:rsid w:val="00A94541"/>
    <w:rsid w:val="00B37E4E"/>
    <w:rsid w:val="00B958FD"/>
    <w:rsid w:val="00BA3767"/>
    <w:rsid w:val="00BF2DE2"/>
    <w:rsid w:val="00BF4BFB"/>
    <w:rsid w:val="00C53338"/>
    <w:rsid w:val="00C65814"/>
    <w:rsid w:val="00C65AEB"/>
    <w:rsid w:val="00C87FB6"/>
    <w:rsid w:val="00CA3B19"/>
    <w:rsid w:val="00CB2185"/>
    <w:rsid w:val="00CC5ACB"/>
    <w:rsid w:val="00D845E9"/>
    <w:rsid w:val="00DA7C04"/>
    <w:rsid w:val="00DD15DC"/>
    <w:rsid w:val="00DF333A"/>
    <w:rsid w:val="00DF68FB"/>
    <w:rsid w:val="00E305D6"/>
    <w:rsid w:val="00E544F1"/>
    <w:rsid w:val="00EA3B68"/>
    <w:rsid w:val="00EC25AF"/>
    <w:rsid w:val="00EE5F1A"/>
    <w:rsid w:val="00F73DE8"/>
    <w:rsid w:val="00FB7F36"/>
    <w:rsid w:val="00FC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82C907"/>
  <w15:docId w15:val="{5937677B-FE3E-4BA9-990A-B2A45204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720" w:hanging="720"/>
      <w:jc w:val="both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u w:val="single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b/>
      <w:bCs/>
    </w:rPr>
  </w:style>
  <w:style w:type="paragraph" w:styleId="Title">
    <w:name w:val="Title"/>
    <w:basedOn w:val="Normal"/>
    <w:qFormat/>
    <w:pPr>
      <w:jc w:val="center"/>
    </w:pPr>
    <w:rPr>
      <w:b/>
      <w:sz w:val="22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E30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3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6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ENWP\Templates\jobdescrip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7" ma:contentTypeDescription="Create a new document." ma:contentTypeScope="" ma:versionID="aeba2d84d673ffecf67f87dbec951d97">
  <xsd:schema xmlns:xsd="http://www.w3.org/2001/XMLSchema" xmlns:xs="http://www.w3.org/2001/XMLSchema" xmlns:p="http://schemas.microsoft.com/office/2006/metadata/properties" xmlns:ns3="f5391811-e11b-4018-a5a4-e10c3877d3fe" xmlns:ns4="3b0c4f56-8ec2-4e90-b358-8a27aef129bd" targetNamespace="http://schemas.microsoft.com/office/2006/metadata/properties" ma:root="true" ma:fieldsID="7c06d49f34ab120516d6e4b78b07d712" ns3:_="" ns4:_="">
    <xsd:import namespace="f5391811-e11b-4018-a5a4-e10c3877d3fe"/>
    <xsd:import namespace="3b0c4f56-8ec2-4e90-b358-8a27aef12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c4f56-8ec2-4e90-b358-8a27aef12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25D945-8DE6-485F-9B79-59C55C87AC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F84BF-7877-45CD-B39F-D6134D703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3b0c4f56-8ec2-4e90-b358-8a27aef12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27B433-C52D-4105-A001-8EF96E0E8719}">
  <ds:schemaRefs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terms/"/>
    <ds:schemaRef ds:uri="3b0c4f56-8ec2-4e90-b358-8a27aef129bd"/>
    <ds:schemaRef ds:uri="f5391811-e11b-4018-a5a4-e10c3877d3f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jobdescription</Template>
  <TotalTime>1</TotalTime>
  <Pages>5</Pages>
  <Words>1102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SEFTON METROPOLITAN BOROUGH COUNCIL</vt:lpstr>
    </vt:vector>
  </TitlesOfParts>
  <Company>Sefton MBC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METROPOLITAN BOROUGH COUNCIL</dc:title>
  <dc:creator>PC-xxxxx</dc:creator>
  <cp:lastModifiedBy>Elaine Oliver</cp:lastModifiedBy>
  <cp:revision>2</cp:revision>
  <cp:lastPrinted>2013-12-09T17:03:00Z</cp:lastPrinted>
  <dcterms:created xsi:type="dcterms:W3CDTF">2024-07-04T15:25:00Z</dcterms:created>
  <dcterms:modified xsi:type="dcterms:W3CDTF">2024-07-04T15:25:00Z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